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ADC92" w14:textId="7C4DC5CC" w:rsidR="00A20B99" w:rsidRDefault="00FD4B02" w:rsidP="006300F8">
      <w:pPr>
        <w:jc w:val="center"/>
      </w:pPr>
      <w:r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F2E4AA1" wp14:editId="1D2330D4">
                <wp:simplePos x="0" y="0"/>
                <wp:positionH relativeFrom="page">
                  <wp:posOffset>3906982</wp:posOffset>
                </wp:positionH>
                <wp:positionV relativeFrom="margin">
                  <wp:posOffset>21376</wp:posOffset>
                </wp:positionV>
                <wp:extent cx="2828925" cy="6417499"/>
                <wp:effectExtent l="0" t="0" r="9525" b="2540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28925" cy="6417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42842E" w14:textId="6E12014A" w:rsidR="009B1AC1" w:rsidRDefault="00322F97" w:rsidP="00322F9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О ВРЕМЯ ХОДЬБЫ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: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1.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ключаются различные мышцы ног, обеспечивается тонус всего тела, активизируется кровоток (идет активное снабжение кислородом внутренних органов, ускоряются обменные процессы).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2.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крепля</w:t>
                            </w:r>
                            <w:r w:rsidR="009B1AC1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ю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тся мышечная, дыхательная и сердечно-сосудистая системы. Улучшается ток крови по венам, что является отличной профилактикой варикозного расширения вен.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3.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Х</w:t>
                            </w: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одьба благотворно влияет на мужчин, так как снимаются застойные процессы в области малого таза.</w:t>
                            </w:r>
                          </w:p>
                          <w:p w14:paraId="1C5E1902" w14:textId="77777777" w:rsidR="00FD4B02" w:rsidRDefault="009B1AC1" w:rsidP="00322F9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="00322F97"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амое главное</w:t>
                            </w:r>
                            <w:r w:rsidR="00322F97"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–</w:t>
                            </w:r>
                            <w:r w:rsidR="00322F97" w:rsidRPr="00322F97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регулярная ходьба повышает иммунитет, улучшает сон и поднимает настроение.</w:t>
                            </w:r>
                            <w:r w:rsidR="00FD4B02" w:rsidRPr="00FD4B02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44888204" w14:textId="77777777" w:rsidR="00FD4B02" w:rsidRDefault="00FD4B02" w:rsidP="00322F9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5E26F8FF" w14:textId="60F22529" w:rsidR="00322F97" w:rsidRPr="00322F97" w:rsidRDefault="00FD4B02" w:rsidP="00322F9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D4B02">
                              <w:drawing>
                                <wp:inline distT="0" distB="0" distL="0" distR="0" wp14:anchorId="5EED82E0" wp14:editId="15A70191">
                                  <wp:extent cx="2778826" cy="1722120"/>
                                  <wp:effectExtent l="0" t="0" r="254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654" cy="1724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E4AA1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07.65pt;margin-top:1.7pt;width:222.75pt;height:505.3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" filled="f" stroked="f" strokeweight="0" insetpen="t">
                <o:lock v:ext="edit" shapetype="t"/>
                <v:textbox inset="2.85pt,2.85pt,2.85pt,2.85pt">
                  <w:txbxContent>
                    <w:p w14:paraId="3E42842E" w14:textId="6E12014A" w:rsidR="009B1AC1" w:rsidRDefault="00322F97" w:rsidP="00322F9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О ВРЕМЯ ХОДЬБЫ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: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br/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1.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ключаются различные мышцы ног, обеспечивается тонус всего тела, активизируется кровоток (идет активное снабжение кислородом внутренних органов, ускоряются обменные процессы).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br/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2.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У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крепля</w:t>
                      </w:r>
                      <w:r w:rsidR="009B1AC1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ю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тся мышечная, дыхательная и сердечно-сосудистая системы. Улучшается ток крови по венам, что является отличной профилактикой варикозного расширения вен.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br/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3.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Х</w:t>
                      </w:r>
                      <w:r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одьба благотворно влияет на мужчин, так как снимаются застойные процессы в области малого таза.</w:t>
                      </w:r>
                    </w:p>
                    <w:p w14:paraId="1C5E1902" w14:textId="77777777" w:rsidR="00FD4B02" w:rsidRDefault="009B1AC1" w:rsidP="00322F9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="00322F97"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>амое главное</w:t>
                      </w:r>
                      <w:r w:rsidR="00322F97"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–</w:t>
                      </w:r>
                      <w:r w:rsidR="00322F97" w:rsidRPr="00322F97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регулярная ходьба повышает иммунитет, улучшает сон и поднимает настроение.</w:t>
                      </w:r>
                      <w:r w:rsidR="00FD4B02" w:rsidRPr="00FD4B02"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44888204" w14:textId="77777777" w:rsidR="00FD4B02" w:rsidRDefault="00FD4B02" w:rsidP="00322F9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</w:p>
                    <w:p w14:paraId="5E26F8FF" w14:textId="60F22529" w:rsidR="00322F97" w:rsidRPr="00322F97" w:rsidRDefault="00FD4B02" w:rsidP="00322F9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FD4B02">
                        <w:drawing>
                          <wp:inline distT="0" distB="0" distL="0" distR="0" wp14:anchorId="5EED82E0" wp14:editId="15A70191">
                            <wp:extent cx="2778826" cy="1722120"/>
                            <wp:effectExtent l="0" t="0" r="254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2654" cy="1724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41B3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F11B087" wp14:editId="30FB252B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3000375" cy="6438900"/>
                <wp:effectExtent l="0" t="0" r="9525" b="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0375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797138" w14:textId="4D2BC74E" w:rsidR="00FD4B02" w:rsidRDefault="00FD4B02" w:rsidP="00504960">
                            <w:pPr>
                              <w:pStyle w:val="2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9B1AC1">
                              <w:drawing>
                                <wp:inline distT="0" distB="0" distL="0" distR="0" wp14:anchorId="2389DA32" wp14:editId="7A84885A">
                                  <wp:extent cx="2927274" cy="1757103"/>
                                  <wp:effectExtent l="0" t="0" r="6985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407" cy="1768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BA8B8" w14:textId="33F42699" w:rsidR="00F85124" w:rsidRPr="00322F97" w:rsidRDefault="006D1B78" w:rsidP="00504960">
                            <w:pPr>
                              <w:pStyle w:val="2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22F97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>НЕМНОГО ЦИФР</w:t>
                            </w:r>
                          </w:p>
                          <w:p w14:paraId="04EAB6DB" w14:textId="77777777" w:rsidR="006D1B78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4A97F6E6" w14:textId="77777777" w:rsidR="00FD4B02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Меньше 5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тысяч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шагов</w:t>
                            </w:r>
                            <w:r w:rsidRPr="005A6674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–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малоподвижный образ жизни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</w:p>
                          <w:p w14:paraId="613E4EBF" w14:textId="3E6883E0" w:rsidR="006D1B78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–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7,5 тысяч шагов</w:t>
                            </w:r>
                            <w:r w:rsidRPr="005A6674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–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14:paraId="378E8958" w14:textId="77777777" w:rsidR="006D1B78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более-менее подвижный образ жизни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</w:p>
                          <w:p w14:paraId="4F516F91" w14:textId="77777777" w:rsidR="00FD4B02" w:rsidRDefault="00FD4B02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35F2AB7C" w14:textId="42E7BD2E" w:rsidR="006D1B78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7,5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–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тысяч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шагов</w:t>
                            </w:r>
                            <w:r w:rsidRPr="005A6674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 xml:space="preserve">— </w:t>
                            </w:r>
                          </w:p>
                          <w:p w14:paraId="75C918FA" w14:textId="77777777" w:rsidR="006D1B78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подвижный образ жизни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</w:p>
                          <w:p w14:paraId="50D335E2" w14:textId="77777777" w:rsidR="00FD4B02" w:rsidRDefault="00FD4B02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57CDAF4C" w14:textId="77777777" w:rsidR="00FD4B02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10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–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12,5 тысяч шагов</w:t>
                            </w:r>
                            <w:r w:rsidRPr="005A6674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рекомендуемый</w:t>
                            </w: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 xml:space="preserve"> образ жизни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  <w:r w:rsidRPr="005A6674"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</w:p>
                          <w:p w14:paraId="1CE87E06" w14:textId="51C6EF0D" w:rsidR="006D1B78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>свыше 12,5 тысяч шагов</w:t>
                            </w:r>
                            <w:r w:rsidRPr="005A6674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Arial" w:hAnsi="Arial" w:cs="Arial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ru-RU"/>
                              </w:rPr>
                              <w:t>–</w:t>
                            </w:r>
                          </w:p>
                          <w:p w14:paraId="78345A93" w14:textId="79C99F19" w:rsidR="00257ECB" w:rsidRPr="005A6674" w:rsidRDefault="006D1B78" w:rsidP="006D1B78">
                            <w:pPr>
                              <w:spacing w:after="0" w:line="240" w:lineRule="auto"/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674">
                              <w:rPr>
                                <w:rFonts w:ascii="Verdana" w:hAnsi="Verdana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  <w:t>очень подвижный образ жизни.</w:t>
                            </w:r>
                          </w:p>
                          <w:p w14:paraId="6CE78E11" w14:textId="77777777" w:rsidR="00560FA9" w:rsidRDefault="00560FA9" w:rsidP="00741B37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</w:p>
                          <w:p w14:paraId="7C1D0D1B" w14:textId="6D623DBE" w:rsidR="00257ECB" w:rsidRPr="005A6674" w:rsidRDefault="000E04A6" w:rsidP="00741B37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Определить</w:t>
                            </w:r>
                            <w:r w:rsidR="008D300D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–</w:t>
                            </w:r>
                            <w:r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достаточно</w:t>
                            </w:r>
                            <w:r w:rsidR="00322F97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ли </w:t>
                            </w:r>
                            <w:r w:rsidR="008D300D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человек</w:t>
                            </w:r>
                            <w:r w:rsidR="00322F97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двигае</w:t>
                            </w:r>
                            <w:r w:rsidR="008D300D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т</w:t>
                            </w:r>
                            <w:r w:rsidR="00322F97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ся</w:t>
                            </w:r>
                            <w:r w:rsidR="008D300D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–</w:t>
                            </w:r>
                            <w:r w:rsidR="00322F97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можно с помощью</w:t>
                            </w:r>
                            <w:r w:rsidR="00322F97" w:rsidRP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 xml:space="preserve"> шагомер</w:t>
                            </w:r>
                            <w:r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а</w:t>
                            </w:r>
                            <w:r w:rsidR="005A6674">
                              <w:rPr>
                                <w:rFonts w:ascii="Verdana" w:hAnsi="Verdana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.</w:t>
                            </w:r>
                          </w:p>
                          <w:p w14:paraId="643C6D1F" w14:textId="288922E3" w:rsidR="00727A75" w:rsidRDefault="00727A75" w:rsidP="00257ECB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00C208E" w14:textId="5C49A301" w:rsidR="00FD4B02" w:rsidRDefault="00FD4B02" w:rsidP="00257ECB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FFF38C7" w14:textId="4D31F4D9" w:rsidR="00FD4B02" w:rsidRDefault="00FD4B02" w:rsidP="00257ECB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B087" id="Text Box 253" o:spid="_x0000_s1027" type="#_x0000_t202" style="position:absolute;left:0;text-align:left;margin-left:0;margin-top:.3pt;width:236.25pt;height:507pt;z-index:2516510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" filled="f" stroked="f" strokeweight="0" insetpen="t">
                <o:lock v:ext="edit" shapetype="t"/>
                <v:textbox inset="2.85pt,2.85pt,2.85pt,2.85pt">
                  <w:txbxContent>
                    <w:p w14:paraId="3F797138" w14:textId="4D2BC74E" w:rsidR="00FD4B02" w:rsidRDefault="00FD4B02" w:rsidP="00504960">
                      <w:pPr>
                        <w:pStyle w:val="20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FF0000"/>
                          <w:sz w:val="36"/>
                          <w:szCs w:val="36"/>
                          <w:lang w:val="ru-RU"/>
                        </w:rPr>
                      </w:pPr>
                      <w:r w:rsidRPr="009B1AC1">
                        <w:drawing>
                          <wp:inline distT="0" distB="0" distL="0" distR="0" wp14:anchorId="2389DA32" wp14:editId="7A84885A">
                            <wp:extent cx="2927274" cy="1757103"/>
                            <wp:effectExtent l="0" t="0" r="6985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407" cy="1768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BA8B8" w14:textId="33F42699" w:rsidR="00F85124" w:rsidRPr="00322F97" w:rsidRDefault="006D1B78" w:rsidP="00504960">
                      <w:pPr>
                        <w:pStyle w:val="20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FF0000"/>
                          <w:sz w:val="36"/>
                          <w:szCs w:val="36"/>
                          <w:lang w:val="ru-RU"/>
                        </w:rPr>
                      </w:pPr>
                      <w:r w:rsidRPr="00322F97">
                        <w:rPr>
                          <w:rFonts w:ascii="Verdana" w:hAnsi="Verdana"/>
                          <w:b/>
                          <w:bCs/>
                          <w:i w:val="0"/>
                          <w:color w:val="FF0000"/>
                          <w:sz w:val="36"/>
                          <w:szCs w:val="36"/>
                          <w:lang w:val="ru-RU"/>
                        </w:rPr>
                        <w:t>НЕМНОГО ЦИФР</w:t>
                      </w:r>
                    </w:p>
                    <w:p w14:paraId="04EAB6DB" w14:textId="77777777" w:rsidR="006D1B78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</w:p>
                    <w:p w14:paraId="4A97F6E6" w14:textId="77777777" w:rsidR="00FD4B02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Меньше 5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тысяч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шагов</w:t>
                      </w:r>
                      <w:r w:rsidRPr="005A6674">
                        <w:rPr>
                          <w:rFonts w:ascii="Verdana" w:hAnsi="Verdana"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–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>малоподвижный образ жизни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;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br/>
                      </w:r>
                    </w:p>
                    <w:p w14:paraId="613E4EBF" w14:textId="3E6883E0" w:rsidR="006D1B78" w:rsidRPr="005A6674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5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–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7,5 тысяч шагов</w:t>
                      </w:r>
                      <w:r w:rsidRPr="005A6674">
                        <w:rPr>
                          <w:rFonts w:ascii="Verdana" w:hAnsi="Verdana"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–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14:paraId="378E8958" w14:textId="77777777" w:rsidR="006D1B78" w:rsidRPr="005A6674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>более-менее подвижный образ жизни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;</w:t>
                      </w:r>
                    </w:p>
                    <w:p w14:paraId="4F516F91" w14:textId="77777777" w:rsidR="00FD4B02" w:rsidRDefault="00FD4B02" w:rsidP="006D1B7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</w:pPr>
                    </w:p>
                    <w:p w14:paraId="35F2AB7C" w14:textId="42E7BD2E" w:rsidR="006D1B78" w:rsidRPr="005A6674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7,5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–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10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тысяч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шагов</w:t>
                      </w:r>
                      <w:r w:rsidRPr="005A6674">
                        <w:rPr>
                          <w:rFonts w:ascii="Verdana" w:hAnsi="Verdana"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 xml:space="preserve">— </w:t>
                      </w:r>
                    </w:p>
                    <w:p w14:paraId="75C918FA" w14:textId="77777777" w:rsidR="006D1B78" w:rsidRPr="005A6674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>подвижный образ жизни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;</w:t>
                      </w:r>
                    </w:p>
                    <w:p w14:paraId="50D335E2" w14:textId="77777777" w:rsidR="00FD4B02" w:rsidRDefault="00FD4B02" w:rsidP="006D1B7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</w:pPr>
                    </w:p>
                    <w:p w14:paraId="57CDAF4C" w14:textId="77777777" w:rsidR="00FD4B02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10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–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12,5 тысяч шагов</w:t>
                      </w:r>
                      <w:r w:rsidRPr="005A6674">
                        <w:rPr>
                          <w:rFonts w:ascii="Verdana" w:hAnsi="Verdana"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>рекомендуемый</w:t>
                      </w: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 xml:space="preserve"> образ жизни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t>;</w:t>
                      </w:r>
                      <w:r w:rsidRPr="005A6674"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  <w:br/>
                      </w:r>
                    </w:p>
                    <w:p w14:paraId="1CE87E06" w14:textId="51C6EF0D" w:rsidR="006D1B78" w:rsidRPr="005A6674" w:rsidRDefault="006D1B78" w:rsidP="006D1B7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>свыше 12,5 тысяч шагов</w:t>
                      </w:r>
                      <w:r w:rsidRPr="005A6674">
                        <w:rPr>
                          <w:rFonts w:ascii="Verdana" w:hAnsi="Verdana"/>
                          <w:b/>
                          <w:bCs/>
                          <w:color w:val="FF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5A6674">
                        <w:rPr>
                          <w:rFonts w:ascii="Arial" w:hAnsi="Arial" w:cs="Arial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ru-RU"/>
                        </w:rPr>
                        <w:t>–</w:t>
                      </w:r>
                    </w:p>
                    <w:p w14:paraId="78345A93" w14:textId="79C99F19" w:rsidR="00257ECB" w:rsidRPr="005A6674" w:rsidRDefault="006D1B78" w:rsidP="006D1B78">
                      <w:pPr>
                        <w:spacing w:after="0" w:line="240" w:lineRule="auto"/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 w:rsidRPr="005A6674">
                        <w:rPr>
                          <w:rFonts w:ascii="Verdana" w:hAnsi="Verdana"/>
                          <w:i/>
                          <w:iCs/>
                          <w:sz w:val="28"/>
                          <w:szCs w:val="28"/>
                          <w:lang w:val="ru-RU"/>
                        </w:rPr>
                        <w:t>очень подвижный образ жизни.</w:t>
                      </w:r>
                    </w:p>
                    <w:p w14:paraId="6CE78E11" w14:textId="77777777" w:rsidR="00560FA9" w:rsidRDefault="00560FA9" w:rsidP="00741B37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</w:pPr>
                    </w:p>
                    <w:p w14:paraId="7C1D0D1B" w14:textId="6D623DBE" w:rsidR="00257ECB" w:rsidRPr="005A6674" w:rsidRDefault="000E04A6" w:rsidP="00741B37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Определить</w:t>
                      </w:r>
                      <w:r w:rsidR="008D300D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–</w:t>
                      </w:r>
                      <w:r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достаточно</w:t>
                      </w:r>
                      <w:r w:rsidR="00322F97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ли </w:t>
                      </w:r>
                      <w:r w:rsidR="008D300D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человек</w:t>
                      </w:r>
                      <w:r w:rsidR="00322F97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двигае</w:t>
                      </w:r>
                      <w:r w:rsidR="008D300D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т</w:t>
                      </w:r>
                      <w:r w:rsidR="00322F97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ся</w:t>
                      </w:r>
                      <w:r w:rsidR="008D300D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–</w:t>
                      </w:r>
                      <w:r w:rsidR="00322F97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можно с помощью</w:t>
                      </w:r>
                      <w:r w:rsidR="00322F97" w:rsidRP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 xml:space="preserve"> шагомер</w:t>
                      </w:r>
                      <w:r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а</w:t>
                      </w:r>
                      <w:r w:rsidR="005A6674">
                        <w:rPr>
                          <w:rFonts w:ascii="Verdana" w:hAnsi="Verdana"/>
                          <w:kern w:val="0"/>
                          <w:sz w:val="28"/>
                          <w:szCs w:val="28"/>
                          <w:lang w:val="ru-RU" w:eastAsia="ru-RU"/>
                        </w:rPr>
                        <w:t>.</w:t>
                      </w:r>
                    </w:p>
                    <w:p w14:paraId="643C6D1F" w14:textId="288922E3" w:rsidR="00727A75" w:rsidRDefault="00727A75" w:rsidP="00257ECB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  <w:p w14:paraId="300C208E" w14:textId="5C49A301" w:rsidR="00FD4B02" w:rsidRDefault="00FD4B02" w:rsidP="00257ECB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  <w:p w14:paraId="0FFF38C7" w14:textId="4D31F4D9" w:rsidR="00FD4B02" w:rsidRDefault="00FD4B02" w:rsidP="00257ECB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7484AD5" w14:textId="77777777" w:rsidR="009B1AC1" w:rsidRDefault="009B1AC1" w:rsidP="009B1AC1">
      <w:pPr>
        <w:jc w:val="left"/>
        <w:rPr>
          <w:i/>
          <w:iCs/>
        </w:rPr>
      </w:pPr>
    </w:p>
    <w:p w14:paraId="4627C7F1" w14:textId="7EE39811" w:rsidR="00A537EB" w:rsidRDefault="006D1B78" w:rsidP="009B1AC1">
      <w:pPr>
        <w:jc w:val="center"/>
      </w:pPr>
      <w:r w:rsidRPr="006D1B78">
        <w:rPr>
          <w:i/>
          <w:iCs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7A311D8" wp14:editId="0E6B9049">
                <wp:simplePos x="0" y="0"/>
                <wp:positionH relativeFrom="page">
                  <wp:posOffset>7762875</wp:posOffset>
                </wp:positionH>
                <wp:positionV relativeFrom="page">
                  <wp:posOffset>5672068</wp:posOffset>
                </wp:positionV>
                <wp:extent cx="2139950" cy="82550"/>
                <wp:effectExtent l="0" t="4445" r="3810" b="0"/>
                <wp:wrapNone/>
                <wp:docPr id="1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14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862B7" id="Group 264" o:spid="_x0000_s1026" style="position:absolute;margin-left:611.25pt;margin-top:446.6pt;width:168.5pt;height:6.5pt;z-index:251671552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96B48ED" wp14:editId="5E3CA6DF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90825" cy="1181100"/>
                <wp:effectExtent l="0" t="0" r="9525" b="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08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BCF7D" w14:textId="77777777" w:rsidR="00902474" w:rsidRPr="00F86CA6" w:rsidRDefault="00902474" w:rsidP="00902474">
                            <w:pPr>
                              <w:pStyle w:val="a6"/>
                              <w:rPr>
                                <w:rFonts w:ascii="Verdana" w:hAnsi="Verdana" w:cs="Times New Roman"/>
                                <w:b w:val="0"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Государственное бюджетное учреждение здравоохранения «Областной центр медицинской профилактики»</w:t>
                            </w:r>
                          </w:p>
                          <w:p w14:paraId="0EE9D900" w14:textId="77777777" w:rsidR="0056441D" w:rsidRPr="00F86CA6" w:rsidRDefault="00AA748D" w:rsidP="006A1011">
                            <w:pPr>
                              <w:pStyle w:val="21"/>
                              <w:ind w:left="72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150004</w:t>
                            </w:r>
                            <w:r w:rsidR="006A1011"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, г. Ярославль, д.65</w:t>
                            </w:r>
                            <w:r w:rsidR="0046354F"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3C368CF9" w14:textId="77777777" w:rsidR="00AA748D" w:rsidRPr="00F86CA6" w:rsidRDefault="00A537EB" w:rsidP="006A1011">
                            <w:pPr>
                              <w:pStyle w:val="21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="00AA748D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(4852) 7</w:t>
                            </w:r>
                            <w:r w:rsidR="00F1144A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3-66</w:t>
                            </w:r>
                            <w:r w:rsidR="00AA748D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-07</w:t>
                            </w:r>
                            <w:r w:rsidR="0046354F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13CAFA3C" w14:textId="77777777" w:rsidR="00D17A5F" w:rsidRPr="00F86CA6" w:rsidRDefault="00A537EB" w:rsidP="006A1011">
                            <w:pPr>
                              <w:pStyle w:val="21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</w:pPr>
                            <w:r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</w:t>
                            </w:r>
                            <w:r w:rsidR="001C369E"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hyperlink r:id="rId8" w:tooltip=" Напишите нам " w:history="1">
                              <w:r w:rsidR="001C369E" w:rsidRPr="00F86CA6">
                                <w:rPr>
                                  <w:rStyle w:val="a3"/>
                                  <w:b/>
                                  <w:bCs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ocmp@zdrav.yar.ru</w:t>
                              </w:r>
                            </w:hyperlink>
                            <w:r w:rsidR="0046354F" w:rsidRPr="00F86CA6"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48ED" id="Text Box 250" o:spid="_x0000_s1028" type="#_x0000_t202" style="position:absolute;left:0;text-align:left;margin-left:168.55pt;margin-top:0;width:219.75pt;height:93pt;z-index:2516480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" filled="f" stroked="f" strokeweight="0" insetpen="t">
                <o:lock v:ext="edit" shapetype="t"/>
                <v:textbox inset="2.85pt,2.85pt,2.85pt,2.85pt">
                  <w:txbxContent>
                    <w:p w14:paraId="549BCF7D" w14:textId="77777777" w:rsidR="00902474" w:rsidRPr="00F86CA6" w:rsidRDefault="00902474" w:rsidP="00902474">
                      <w:pPr>
                        <w:pStyle w:val="a6"/>
                        <w:rPr>
                          <w:rFonts w:ascii="Verdana" w:hAnsi="Verdana" w:cs="Times New Roman"/>
                          <w:b w:val="0"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Государственное бюджетное учреждение здравоохранения «Областной центр медицинской профилактики»</w:t>
                      </w:r>
                    </w:p>
                    <w:p w14:paraId="0EE9D900" w14:textId="77777777" w:rsidR="0056441D" w:rsidRPr="00F86CA6" w:rsidRDefault="00AA748D" w:rsidP="006A1011">
                      <w:pPr>
                        <w:pStyle w:val="21"/>
                        <w:ind w:left="720"/>
                        <w:rPr>
                          <w:b/>
                          <w:bCs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150004</w:t>
                      </w:r>
                      <w:r w:rsidR="006A1011"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, г. Ярославль, д.65</w:t>
                      </w:r>
                      <w:r w:rsidR="0046354F"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3C368CF9" w14:textId="77777777" w:rsidR="00AA748D" w:rsidRPr="00F86CA6" w:rsidRDefault="00A537EB" w:rsidP="006A1011">
                      <w:pPr>
                        <w:pStyle w:val="21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="00AA748D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(4852) 7</w:t>
                      </w:r>
                      <w:r w:rsidR="00F1144A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3-66</w:t>
                      </w:r>
                      <w:r w:rsidR="00AA748D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-07</w:t>
                      </w:r>
                      <w:r w:rsidR="0046354F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13CAFA3C" w14:textId="77777777" w:rsidR="00D17A5F" w:rsidRPr="00F86CA6" w:rsidRDefault="00A537EB" w:rsidP="006A1011">
                      <w:pPr>
                        <w:pStyle w:val="21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</w:pPr>
                      <w:r w:rsidRPr="00F86CA6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</w:t>
                      </w:r>
                      <w:r w:rsidR="001C369E" w:rsidRPr="00F86CA6">
                        <w:rPr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hyperlink r:id="rId9" w:tooltip=" Напишите нам " w:history="1">
                        <w:r w:rsidR="001C369E" w:rsidRPr="00F86CA6">
                          <w:rPr>
                            <w:rStyle w:val="a3"/>
                            <w:b/>
                            <w:bCs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ocmp@zdrav.yar.ru</w:t>
                        </w:r>
                      </w:hyperlink>
                      <w:r w:rsidR="0046354F" w:rsidRPr="00F86CA6"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D42A4"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E07C676" wp14:editId="4666CBCC">
                <wp:simplePos x="0" y="0"/>
                <wp:positionH relativeFrom="margin">
                  <wp:posOffset>6531733</wp:posOffset>
                </wp:positionH>
                <wp:positionV relativeFrom="page">
                  <wp:posOffset>4262961</wp:posOffset>
                </wp:positionV>
                <wp:extent cx="3371850" cy="1341912"/>
                <wp:effectExtent l="0" t="0" r="0" b="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1850" cy="1341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F1C67D" w14:textId="24EA28A2" w:rsidR="00A537EB" w:rsidRPr="00FD42A4" w:rsidRDefault="00FD42A4" w:rsidP="00FD42A4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 xml:space="preserve">10 </w:t>
                            </w:r>
                            <w:proofErr w:type="spellStart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тысяч</w:t>
                            </w:r>
                            <w:proofErr w:type="spellEnd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шагов</w:t>
                            </w:r>
                            <w:proofErr w:type="spellEnd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каждый</w:t>
                            </w:r>
                            <w:proofErr w:type="spellEnd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FD42A4"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день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C676" id="Text Box 256" o:spid="_x0000_s1029" type="#_x0000_t202" style="position:absolute;left:0;text-align:left;margin-left:514.3pt;margin-top:335.65pt;width:265.5pt;height:105.6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2BF1C67D" w14:textId="24EA28A2" w:rsidR="00A537EB" w:rsidRPr="00FD42A4" w:rsidRDefault="00FD42A4" w:rsidP="00FD42A4">
                      <w:pPr>
                        <w:pStyle w:val="a7"/>
                        <w:rPr>
                          <w:rFonts w:ascii="Times New Roman" w:hAnsi="Times New Roman" w:cs="Times New Roman"/>
                          <w:i/>
                          <w:color w:val="FF0000"/>
                          <w:sz w:val="72"/>
                          <w:szCs w:val="72"/>
                          <w:lang w:val="ru-RU"/>
                        </w:rPr>
                      </w:pPr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 xml:space="preserve">10 </w:t>
                      </w:r>
                      <w:proofErr w:type="spellStart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>тысяч</w:t>
                      </w:r>
                      <w:proofErr w:type="spellEnd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>шагов</w:t>
                      </w:r>
                      <w:proofErr w:type="spellEnd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>каждый</w:t>
                      </w:r>
                      <w:proofErr w:type="spellEnd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FD42A4">
                        <w:rPr>
                          <w:rFonts w:ascii="Times New Roman" w:hAnsi="Times New Roman" w:cs="Times New Roman"/>
                          <w:iCs/>
                          <w:color w:val="FF0000"/>
                          <w:sz w:val="72"/>
                          <w:szCs w:val="72"/>
                        </w:rPr>
                        <w:t>день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3920"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7C507" wp14:editId="1171D76F">
                <wp:simplePos x="0" y="0"/>
                <wp:positionH relativeFrom="page">
                  <wp:posOffset>7262037</wp:posOffset>
                </wp:positionH>
                <wp:positionV relativeFrom="page">
                  <wp:posOffset>2115879</wp:posOffset>
                </wp:positionV>
                <wp:extent cx="2743200" cy="2015313"/>
                <wp:effectExtent l="0" t="0" r="0" b="4445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1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31283" w14:textId="66802CD3" w:rsidR="00E4458C" w:rsidRDefault="003A4370" w:rsidP="0033738B">
                            <w:pPr>
                              <w:spacing w:line="269" w:lineRule="auto"/>
                              <w:jc w:val="center"/>
                            </w:pPr>
                            <w:r w:rsidRPr="003A4370">
                              <w:drawing>
                                <wp:inline distT="0" distB="0" distL="0" distR="0" wp14:anchorId="5E447AB5" wp14:editId="0785045D">
                                  <wp:extent cx="2933205" cy="1994478"/>
                                  <wp:effectExtent l="0" t="0" r="635" b="63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313" cy="2013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F2CAFC" w14:textId="0955FFCA" w:rsidR="00A537EB" w:rsidRPr="002A0B36" w:rsidRDefault="00A537EB" w:rsidP="0033738B">
                            <w:pPr>
                              <w:spacing w:line="269" w:lineRule="auto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C507" id="Text Box 455" o:spid="_x0000_s1030" type="#_x0000_t202" style="position:absolute;left:0;text-align:left;margin-left:571.8pt;margin-top:166.6pt;width:3in;height:158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" filled="f" stroked="f">
                <v:textbox>
                  <w:txbxContent>
                    <w:p w14:paraId="1C831283" w14:textId="66802CD3" w:rsidR="00E4458C" w:rsidRDefault="003A4370" w:rsidP="0033738B">
                      <w:pPr>
                        <w:spacing w:line="269" w:lineRule="auto"/>
                        <w:jc w:val="center"/>
                      </w:pPr>
                      <w:r w:rsidRPr="003A4370">
                        <w:drawing>
                          <wp:inline distT="0" distB="0" distL="0" distR="0" wp14:anchorId="5E447AB5" wp14:editId="0785045D">
                            <wp:extent cx="2933205" cy="1994478"/>
                            <wp:effectExtent l="0" t="0" r="635" b="63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313" cy="2013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F2CAFC" w14:textId="0955FFCA" w:rsidR="00A537EB" w:rsidRPr="002A0B36" w:rsidRDefault="00A537EB" w:rsidP="0033738B">
                      <w:pPr>
                        <w:spacing w:line="269" w:lineRule="auto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8AE"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708015D" wp14:editId="4F13C33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019425" cy="1149350"/>
                <wp:effectExtent l="0" t="0" r="9525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A715B7" w14:textId="4E9C8DFB" w:rsidR="00E92E68" w:rsidRDefault="00E92E68" w:rsidP="00E92E68">
                            <w:pPr>
                              <w:pStyle w:val="a6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Департамент</w:t>
                            </w:r>
                            <w:r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здравоохранения 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и фармации Ярославской области</w:t>
                            </w:r>
                          </w:p>
                          <w:p w14:paraId="7373B8A3" w14:textId="77777777" w:rsidR="00E92E68" w:rsidRDefault="00E92E68" w:rsidP="00E92E68">
                            <w:pPr>
                              <w:pStyle w:val="21"/>
                              <w:ind w:firstLine="720"/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0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, г. Ярославль,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ул. Советская, 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д.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11/9.</w:t>
                            </w:r>
                          </w:p>
                          <w:p w14:paraId="397F38AE" w14:textId="77777777" w:rsidR="00E92E68" w:rsidRPr="00A043CA" w:rsidRDefault="00E92E68" w:rsidP="00E92E68">
                            <w:pPr>
                              <w:pStyle w:val="21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(4852)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40-18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1, 30-37-58.</w:t>
                            </w:r>
                          </w:p>
                          <w:p w14:paraId="60AE419A" w14:textId="77777777" w:rsidR="00E92E68" w:rsidRPr="00A043CA" w:rsidRDefault="00E92E68" w:rsidP="00E92E68">
                            <w:pPr>
                              <w:pStyle w:val="21"/>
                              <w:ind w:firstLine="720"/>
                              <w:rPr>
                                <w:rFonts w:ascii="Verdana" w:hAnsi="Verdana" w:cs="Times New Roman"/>
                                <w:b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почты:</w:t>
                            </w:r>
                            <w:r w:rsidRPr="006F52AD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11" w:tgtFrame="_blank" w:history="1"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dzf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@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yarregion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015D" id="Text Box 255" o:spid="_x0000_s1031" type="#_x0000_t202" style="position:absolute;left:0;text-align:left;margin-left:186.55pt;margin-top:0;width:237.75pt;height:90.5pt;z-index:2516531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" filled="f" stroked="f" strokeweight="0" insetpen="t">
                <o:lock v:ext="edit" shapetype="t"/>
                <v:textbox inset="2.85pt,2.85pt,2.85pt,2.85pt">
                  <w:txbxContent>
                    <w:p w14:paraId="1CA715B7" w14:textId="4E9C8DFB" w:rsidR="00E92E68" w:rsidRDefault="00E92E68" w:rsidP="00E92E68">
                      <w:pPr>
                        <w:pStyle w:val="a6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Департамент</w:t>
                      </w:r>
                      <w:r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здравоохранения </w:t>
                      </w: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и фармации Ярославской области</w:t>
                      </w:r>
                    </w:p>
                    <w:p w14:paraId="7373B8A3" w14:textId="77777777" w:rsidR="00E92E68" w:rsidRDefault="00E92E68" w:rsidP="00E92E68">
                      <w:pPr>
                        <w:pStyle w:val="21"/>
                        <w:ind w:firstLine="720"/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0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, г. Ярославль,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ул. Советская, 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д.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11/9.</w:t>
                      </w:r>
                    </w:p>
                    <w:p w14:paraId="397F38AE" w14:textId="77777777" w:rsidR="00E92E68" w:rsidRPr="00A043CA" w:rsidRDefault="00E92E68" w:rsidP="00E92E68">
                      <w:pPr>
                        <w:pStyle w:val="21"/>
                        <w:ind w:firstLine="72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(4852)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40-18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1, 30-37-58.</w:t>
                      </w:r>
                    </w:p>
                    <w:p w14:paraId="60AE419A" w14:textId="77777777" w:rsidR="00E92E68" w:rsidRPr="00A043CA" w:rsidRDefault="00E92E68" w:rsidP="00E92E68">
                      <w:pPr>
                        <w:pStyle w:val="21"/>
                        <w:ind w:firstLine="720"/>
                        <w:rPr>
                          <w:rFonts w:ascii="Verdana" w:hAnsi="Verdana" w:cs="Times New Roman"/>
                          <w:b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почты:</w:t>
                      </w:r>
                      <w:r w:rsidRPr="006F52AD">
                        <w:rPr>
                          <w:sz w:val="20"/>
                          <w:szCs w:val="20"/>
                        </w:rPr>
                        <w:t> </w:t>
                      </w:r>
                      <w:hyperlink r:id="rId12" w:tgtFrame="_blank" w:history="1"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dzf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@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yarregion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.</w:t>
                        </w:r>
                        <w:proofErr w:type="spellStart"/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68AE" w:rsidRPr="006D1B78">
        <w:rPr>
          <w:i/>
          <w:iCs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90BD2E" wp14:editId="7FC6F04A">
                <wp:simplePos x="0" y="0"/>
                <wp:positionH relativeFrom="page">
                  <wp:posOffset>7632065</wp:posOffset>
                </wp:positionH>
                <wp:positionV relativeFrom="page">
                  <wp:posOffset>1785620</wp:posOffset>
                </wp:positionV>
                <wp:extent cx="2139950" cy="82550"/>
                <wp:effectExtent l="0" t="4445" r="381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3ECB6" id="Group 264" o:spid="_x0000_s1026" style="position:absolute;margin-left:600.95pt;margin-top:140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1C7759"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FFF8325" wp14:editId="70B5355C">
                <wp:simplePos x="0" y="0"/>
                <wp:positionH relativeFrom="page">
                  <wp:posOffset>7514590</wp:posOffset>
                </wp:positionH>
                <wp:positionV relativeFrom="page">
                  <wp:posOffset>1604645</wp:posOffset>
                </wp:positionV>
                <wp:extent cx="2139950" cy="499110"/>
                <wp:effectExtent l="0" t="4445" r="3810" b="127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F05834" w14:textId="77777777"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F8325" id="Text Box 252" o:spid="_x0000_s1032" type="#_x0000_t202" style="position:absolute;left:0;text-align:left;margin-left:591.7pt;margin-top:126.35pt;width:168.5pt;height:39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2AF05834" w14:textId="77777777"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0DB" w:rsidRPr="006D1B78">
        <w:rPr>
          <w:i/>
          <w:iCs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3B4A3124" wp14:editId="284C016E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9D91E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 w:rsidRPr="006D1B78">
        <w:rPr>
          <w:i/>
          <w:iCs/>
        </w:rPr>
        <w:br w:type="page"/>
      </w:r>
      <w:r w:rsidR="00257ECB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EE32CE" wp14:editId="185D8FC1">
                <wp:simplePos x="0" y="0"/>
                <wp:positionH relativeFrom="margin">
                  <wp:posOffset>6460787</wp:posOffset>
                </wp:positionH>
                <wp:positionV relativeFrom="margin">
                  <wp:align>bottom</wp:align>
                </wp:positionV>
                <wp:extent cx="3139440" cy="5818571"/>
                <wp:effectExtent l="0" t="0" r="3810" b="0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9440" cy="5818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8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32CE" id="Text Box 358" o:spid="_x0000_s1033" type="#_x0000_t202" style="position:absolute;left:0;text-align:left;margin-left:508.7pt;margin-top:0;width:247.2pt;height:458.1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margin" anchory="margin"/>
              </v:shape>
            </w:pict>
          </mc:Fallback>
        </mc:AlternateContent>
      </w:r>
      <w:r w:rsidR="00EB1A6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50FAAA" wp14:editId="523AF59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756319" cy="5783283"/>
                <wp:effectExtent l="0" t="0" r="6350" b="8255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6319" cy="578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778AF0" w14:textId="77777777" w:rsidR="00EB1A69" w:rsidRPr="00EB1A69" w:rsidRDefault="00EB1A69" w:rsidP="00EB1A69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B1A69">
                              <w:rPr>
                                <w:rFonts w:asciiTheme="minorHAnsi" w:eastAsiaTheme="minorEastAsia" w:hAnsi="Calibri" w:cstheme="minorBidi"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 «болезням цивилизации»</w:t>
                            </w:r>
                          </w:p>
                          <w:p w14:paraId="7A1A20CE" w14:textId="77777777" w:rsidR="00EB1A69" w:rsidRPr="00EB1A69" w:rsidRDefault="00EB1A69" w:rsidP="00EB1A69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B1A69">
                              <w:rPr>
                                <w:rFonts w:asciiTheme="minorHAnsi" w:eastAsiaTheme="minorEastAsia" w:hAnsi="Calibri" w:cstheme="minorBidi"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относятся патологии </w:t>
                            </w:r>
                          </w:p>
                          <w:p w14:paraId="57697658" w14:textId="77777777" w:rsidR="00EB1A69" w:rsidRPr="00EB1A69" w:rsidRDefault="00EB1A69" w:rsidP="00EB1A69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EB1A69">
                              <w:rPr>
                                <w:rFonts w:asciiTheme="minorHAnsi" w:eastAsiaTheme="minorEastAsia" w:hAnsi="Calibri" w:cstheme="minorBidi"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обмена веществ, в том числе </w:t>
                            </w:r>
                          </w:p>
                          <w:p w14:paraId="3AF70600" w14:textId="2EE52341" w:rsidR="00C32E3B" w:rsidRDefault="00EB1A69" w:rsidP="006B5F60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="Calibri" w:hAnsiTheme="minorHAnsi" w:cstheme="minorHAnsi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B1A69">
                              <w:rPr>
                                <w:rFonts w:asciiTheme="minorHAnsi" w:eastAsiaTheme="minorEastAsia" w:hAnsi="Calibri" w:cstheme="minorBidi"/>
                                <w:i/>
                                <w:i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лишний вес и ожирение.</w:t>
                            </w:r>
                          </w:p>
                          <w:p w14:paraId="57F313CF" w14:textId="77777777" w:rsidR="00015C40" w:rsidRDefault="00430F4A" w:rsidP="003D4C3A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1F497D" w:themeColor="text2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430F4A">
                              <w:rPr>
                                <w:noProof/>
                              </w:rPr>
                              <w:drawing>
                                <wp:inline distT="0" distB="0" distL="0" distR="0" wp14:anchorId="435E617A" wp14:editId="16CE5845">
                                  <wp:extent cx="1290183" cy="3097711"/>
                                  <wp:effectExtent l="0" t="0" r="5715" b="762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712" cy="3132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F7981" wp14:editId="7B55EFD1">
                                  <wp:extent cx="1333960" cy="3111335"/>
                                  <wp:effectExtent l="0" t="0" r="0" b="0"/>
                                  <wp:docPr id="4" name="Рисунок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574B292-A2E9-459B-8E59-E4A8A0B25BE5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574B292-A2E9-459B-8E59-E4A8A0B25BE5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22" r="6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786" cy="3143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F31B2" w14:textId="77777777" w:rsidR="006B5F60" w:rsidRDefault="006B5F60" w:rsidP="006B5F60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C586802" w14:textId="4D621CE1" w:rsidR="006B5F60" w:rsidRPr="00746D7F" w:rsidRDefault="00015C40" w:rsidP="006B5F60">
                            <w:pPr>
                              <w:pStyle w:val="ac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15C40"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Несоответствие современных условий жизни и физиологических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15C40"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возможностей человека является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15C40"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одной из причин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15C40"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хронических </w:t>
                            </w:r>
                            <w:r w:rsidRPr="006B5F60">
                              <w:rPr>
                                <w:rFonts w:asciiTheme="minorHAnsi" w:eastAsiaTheme="minorEastAsia" w:hAnsi="Calibri" w:cstheme="minorBidi"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 xml:space="preserve">неинфекционных заболеваний, или </w:t>
                            </w:r>
                            <w:r w:rsidRPr="006B5F60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«болезней цивилизации».</w:t>
                            </w:r>
                            <w:r w:rsidRPr="006B5F60">
                              <w:rPr>
                                <w:rFonts w:asciiTheme="minorHAnsi" w:eastAsiaTheme="minorEastAsia" w:hAnsi="Calibri" w:cstheme="minorBidi"/>
                                <w:color w:val="943634" w:themeColor="accent2" w:themeShade="BF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FAAA" id="Text Box 355" o:spid="_x0000_s1034" type="#_x0000_t202" style="position:absolute;left:0;text-align:left;margin-left:0;margin-top:0;width:217.05pt;height:455.4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" filled="f" stroked="f" strokeweight="0" insetpen="t">
                <o:lock v:ext="edit" shapetype="t"/>
                <v:textbox inset="2.85pt,2.85pt,2.85pt,2.85pt">
                  <w:txbxContent>
                    <w:p w14:paraId="79778AF0" w14:textId="77777777" w:rsidR="00EB1A69" w:rsidRPr="00EB1A69" w:rsidRDefault="00EB1A69" w:rsidP="00EB1A69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EB1A69">
                        <w:rPr>
                          <w:rFonts w:asciiTheme="minorHAnsi" w:eastAsiaTheme="minorEastAsia" w:hAnsi="Calibri" w:cstheme="minorBidi"/>
                          <w:i/>
                          <w:iCs/>
                          <w:color w:val="943634" w:themeColor="accent2" w:themeShade="B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 «болезням цивилизации»</w:t>
                      </w:r>
                    </w:p>
                    <w:p w14:paraId="7A1A20CE" w14:textId="77777777" w:rsidR="00EB1A69" w:rsidRPr="00EB1A69" w:rsidRDefault="00EB1A69" w:rsidP="00EB1A69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EB1A69">
                        <w:rPr>
                          <w:rFonts w:asciiTheme="minorHAnsi" w:eastAsiaTheme="minorEastAsia" w:hAnsi="Calibri" w:cstheme="minorBidi"/>
                          <w:i/>
                          <w:iCs/>
                          <w:color w:val="943634" w:themeColor="accent2" w:themeShade="B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относятся патологии </w:t>
                      </w:r>
                    </w:p>
                    <w:p w14:paraId="57697658" w14:textId="77777777" w:rsidR="00EB1A69" w:rsidRPr="00EB1A69" w:rsidRDefault="00EB1A69" w:rsidP="00EB1A69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EB1A69">
                        <w:rPr>
                          <w:rFonts w:asciiTheme="minorHAnsi" w:eastAsiaTheme="minorEastAsia" w:hAnsi="Calibri" w:cstheme="minorBidi"/>
                          <w:i/>
                          <w:iCs/>
                          <w:color w:val="943634" w:themeColor="accent2" w:themeShade="B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обмена веществ, в том числе </w:t>
                      </w:r>
                    </w:p>
                    <w:p w14:paraId="3AF70600" w14:textId="2EE52341" w:rsidR="00C32E3B" w:rsidRDefault="00EB1A69" w:rsidP="006B5F60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rFonts w:asciiTheme="minorHAnsi" w:eastAsia="Calibri" w:hAnsiTheme="minorHAnsi" w:cstheme="minorHAnsi"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EB1A69">
                        <w:rPr>
                          <w:rFonts w:asciiTheme="minorHAnsi" w:eastAsiaTheme="minorEastAsia" w:hAnsi="Calibri" w:cstheme="minorBidi"/>
                          <w:i/>
                          <w:iCs/>
                          <w:color w:val="943634" w:themeColor="accent2" w:themeShade="BF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лишний вес и ожирение.</w:t>
                      </w:r>
                    </w:p>
                    <w:p w14:paraId="57F313CF" w14:textId="77777777" w:rsidR="00015C40" w:rsidRDefault="00430F4A" w:rsidP="003D4C3A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1F497D" w:themeColor="text2"/>
                          <w:sz w:val="28"/>
                          <w:szCs w:val="28"/>
                          <w:lang w:val="ru-RU" w:eastAsia="ru-RU"/>
                        </w:rPr>
                      </w:pPr>
                      <w:r w:rsidRPr="00430F4A">
                        <w:rPr>
                          <w:noProof/>
                        </w:rPr>
                        <w:drawing>
                          <wp:inline distT="0" distB="0" distL="0" distR="0" wp14:anchorId="435E617A" wp14:editId="16CE5845">
                            <wp:extent cx="1290183" cy="3097711"/>
                            <wp:effectExtent l="0" t="0" r="5715" b="762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4712" cy="3132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8F7981" wp14:editId="7B55EFD1">
                            <wp:extent cx="1333960" cy="3111335"/>
                            <wp:effectExtent l="0" t="0" r="0" b="0"/>
                            <wp:docPr id="4" name="Рисунок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574B292-A2E9-459B-8E59-E4A8A0B25BE5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>
                                      <a:extLst>
                                        <a:ext uri="{FF2B5EF4-FFF2-40B4-BE49-F238E27FC236}">
                                          <a16:creationId xmlns:a16="http://schemas.microsoft.com/office/drawing/2014/main" id="{E574B292-A2E9-459B-8E59-E4A8A0B25BE5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22" r="67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7786" cy="3143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F31B2" w14:textId="77777777" w:rsidR="006B5F60" w:rsidRDefault="006B5F60" w:rsidP="006B5F60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</w:pPr>
                    </w:p>
                    <w:p w14:paraId="3C586802" w14:textId="4D621CE1" w:rsidR="006B5F60" w:rsidRPr="00746D7F" w:rsidRDefault="00015C40" w:rsidP="006B5F60">
                      <w:pPr>
                        <w:pStyle w:val="ac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015C40"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Несоответствие современных условий жизни и физиологических</w:t>
                      </w:r>
                      <w:r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015C40"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возможностей человека является</w:t>
                      </w:r>
                      <w:r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015C40"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>одной из причин</w:t>
                      </w:r>
                      <w:r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015C40"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хронических </w:t>
                      </w:r>
                      <w:r w:rsidRPr="006B5F60">
                        <w:rPr>
                          <w:rFonts w:asciiTheme="minorHAnsi" w:eastAsiaTheme="minorEastAsia" w:hAnsi="Calibri" w:cstheme="minorBidi"/>
                          <w:color w:val="0D0D0D" w:themeColor="text1" w:themeTint="F2"/>
                          <w:kern w:val="24"/>
                          <w:sz w:val="28"/>
                          <w:szCs w:val="28"/>
                        </w:rPr>
                        <w:t xml:space="preserve">неинфекционных заболеваний, или </w:t>
                      </w:r>
                      <w:r w:rsidRPr="006B5F60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943634" w:themeColor="accent2" w:themeShade="B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«болезней цивилизации».</w:t>
                      </w:r>
                      <w:r w:rsidRPr="006B5F60">
                        <w:rPr>
                          <w:rFonts w:asciiTheme="minorHAnsi" w:eastAsiaTheme="minorEastAsia" w:hAnsi="Calibri" w:cstheme="minorBidi"/>
                          <w:color w:val="943634" w:themeColor="accent2" w:themeShade="BF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50A0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DEA377D" wp14:editId="71879C3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891964" cy="304800"/>
                <wp:effectExtent l="0" t="0" r="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flipV="1">
                          <a:off x="0" y="0"/>
                          <a:ext cx="9891964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CF667C" w14:textId="77777777" w:rsidR="007950A0" w:rsidRPr="007950A0" w:rsidRDefault="007950A0" w:rsidP="009C33A9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950A0">
                              <w:rPr>
                                <w:rFonts w:ascii="Calibri" w:eastAsia="+mn-ea" w:hAnsi="Calibri" w:cs="+mn-cs"/>
                                <w:b/>
                                <w:bCs/>
                                <w:i/>
                                <w:iCs/>
                                <w:color w:val="C55A11"/>
                                <w:kern w:val="24"/>
                                <w:sz w:val="36"/>
                                <w:szCs w:val="36"/>
                              </w:rPr>
                              <w:t>Тело — багаж, который несешь всю жизнь. Чем он тяжелее, тем короче путешествие.</w:t>
                            </w:r>
                          </w:p>
                          <w:p w14:paraId="259344E8" w14:textId="7CEBF3F2" w:rsidR="00746D7F" w:rsidRPr="00746D7F" w:rsidRDefault="00746D7F" w:rsidP="00746D7F">
                            <w:pPr>
                              <w:pStyle w:val="4"/>
                              <w:rPr>
                                <w:rFonts w:ascii="Verdana" w:hAnsi="Verdana"/>
                                <w:i/>
                                <w:iCs/>
                                <w:color w:val="C00000"/>
                                <w:lang w:val="ru-RU"/>
                              </w:rPr>
                            </w:pPr>
                          </w:p>
                          <w:p w14:paraId="1DC746A9" w14:textId="77777777" w:rsidR="00746D7F" w:rsidRPr="00746D7F" w:rsidRDefault="00746D7F" w:rsidP="00746D7F">
                            <w:pPr>
                              <w:pStyle w:val="4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46D7F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14:paraId="3D4D02FB" w14:textId="793985C4" w:rsidR="0046752C" w:rsidRPr="00F86CA6" w:rsidRDefault="0046752C" w:rsidP="0046752C">
                            <w:pPr>
                              <w:pStyle w:val="4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377D" id="Text Box 356" o:spid="_x0000_s1035" type="#_x0000_t202" style="position:absolute;left:0;text-align:left;margin-left:0;margin-top:0;width:778.9pt;height:24pt;flip:y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" filled="f" stroked="f" strokeweight="0" insetpen="t">
                <o:lock v:ext="edit" shapetype="t"/>
                <v:textbox inset="2.85pt,2.85pt,2.85pt,2.85pt">
                  <w:txbxContent>
                    <w:p w14:paraId="4BCF667C" w14:textId="77777777" w:rsidR="007950A0" w:rsidRPr="007950A0" w:rsidRDefault="007950A0" w:rsidP="009C33A9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950A0">
                        <w:rPr>
                          <w:rFonts w:ascii="Calibri" w:eastAsia="+mn-ea" w:hAnsi="Calibri" w:cs="+mn-cs"/>
                          <w:b/>
                          <w:bCs/>
                          <w:i/>
                          <w:iCs/>
                          <w:color w:val="C55A11"/>
                          <w:kern w:val="24"/>
                          <w:sz w:val="36"/>
                          <w:szCs w:val="36"/>
                        </w:rPr>
                        <w:t>Тело — багаж, который несешь всю жизнь. Чем он тяжелее, тем короче путешествие.</w:t>
                      </w:r>
                    </w:p>
                    <w:p w14:paraId="259344E8" w14:textId="7CEBF3F2" w:rsidR="00746D7F" w:rsidRPr="00746D7F" w:rsidRDefault="00746D7F" w:rsidP="00746D7F">
                      <w:pPr>
                        <w:pStyle w:val="4"/>
                        <w:rPr>
                          <w:rFonts w:ascii="Verdana" w:hAnsi="Verdana"/>
                          <w:i/>
                          <w:iCs/>
                          <w:color w:val="C00000"/>
                          <w:lang w:val="ru-RU"/>
                        </w:rPr>
                      </w:pPr>
                    </w:p>
                    <w:p w14:paraId="1DC746A9" w14:textId="77777777" w:rsidR="00746D7F" w:rsidRPr="00746D7F" w:rsidRDefault="00746D7F" w:rsidP="00746D7F">
                      <w:pPr>
                        <w:pStyle w:val="4"/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 w:rsidRPr="00746D7F"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</w:p>
                    <w:p w14:paraId="3D4D02FB" w14:textId="793985C4" w:rsidR="0046752C" w:rsidRPr="00F86CA6" w:rsidRDefault="0046752C" w:rsidP="0046752C">
                      <w:pPr>
                        <w:pStyle w:val="4"/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4754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BCDDB31" wp14:editId="72EABC5F">
                <wp:simplePos x="0" y="0"/>
                <wp:positionH relativeFrom="margin">
                  <wp:posOffset>3341610</wp:posOffset>
                </wp:positionH>
                <wp:positionV relativeFrom="margin">
                  <wp:align>bottom</wp:align>
                </wp:positionV>
                <wp:extent cx="2895600" cy="5828402"/>
                <wp:effectExtent l="0" t="0" r="0" b="1270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95600" cy="5828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8">
                        <w:txbxContent>
                          <w:p w14:paraId="42FE62DE" w14:textId="469B7C16" w:rsidR="00246555" w:rsidRPr="00246555" w:rsidRDefault="00246555" w:rsidP="0024655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По прогнозам Всемирной Организации Здравоохранения (ВОЗ), к </w:t>
                            </w:r>
                            <w:r w:rsidRPr="00246555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2030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году до </w:t>
                            </w:r>
                            <w:r w:rsidRPr="00246555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41%</w:t>
                            </w:r>
                            <w:r w:rsidRPr="00246555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населения Земли будет иметь лишни</w:t>
                            </w:r>
                            <w:r w:rsidR="00975FC1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й вес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14:paraId="0A6EF2CA" w14:textId="77777777" w:rsidR="00975FC1" w:rsidRDefault="00246555" w:rsidP="0024655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Лишний вес является фактором риска </w:t>
                            </w:r>
                            <w:r w:rsidR="00975FC1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развития 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сахарного диабета, остеопороза, болезней сердечно-сосудистой системы, рака. </w:t>
                            </w:r>
                          </w:p>
                          <w:p w14:paraId="3423AADA" w14:textId="5D5E6C55" w:rsidR="00246555" w:rsidRDefault="00246555" w:rsidP="0024655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В двух случаях из трех человек умирает от заболевания, связанного с ожирением.</w:t>
                            </w:r>
                          </w:p>
                          <w:p w14:paraId="0EBF2EBC" w14:textId="77777777" w:rsidR="00246555" w:rsidRPr="00246555" w:rsidRDefault="00246555" w:rsidP="00246555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Более </w:t>
                            </w:r>
                            <w:r w:rsidRPr="00246555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50%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россиян старше </w:t>
                            </w:r>
                            <w:r w:rsidRPr="00246555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30 </w:t>
                            </w:r>
                            <w:r w:rsidRPr="00246555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лет имеют ожирение. </w:t>
                            </w:r>
                          </w:p>
                          <w:p w14:paraId="729F19A6" w14:textId="7B146D00" w:rsidR="00246555" w:rsidRPr="00246555" w:rsidRDefault="00043703" w:rsidP="00043703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43703">
                              <w:rPr>
                                <w:noProof/>
                              </w:rPr>
                              <w:drawing>
                                <wp:inline distT="0" distB="0" distL="0" distR="0" wp14:anchorId="3C6B88CC" wp14:editId="59C37255">
                                  <wp:extent cx="2662761" cy="2375189"/>
                                  <wp:effectExtent l="0" t="0" r="4445" b="635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192" cy="2402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68952" w14:textId="118C5997" w:rsidR="00B63A10" w:rsidRDefault="00975FC1" w:rsidP="00C019E8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975FC1">
                              <w:drawing>
                                <wp:inline distT="0" distB="0" distL="0" distR="0" wp14:anchorId="5055B000" wp14:editId="486FB6F0">
                                  <wp:extent cx="3067050" cy="204089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050" cy="2040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059B9E" w14:textId="25911EC1" w:rsidR="00210B46" w:rsidRDefault="00210B46" w:rsidP="001348B7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</w:p>
                          <w:p w14:paraId="4B559A92" w14:textId="77777777" w:rsidR="00FB1380" w:rsidRDefault="00FB1380" w:rsidP="001348B7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</w:p>
                          <w:p w14:paraId="594411A1" w14:textId="7C7A3E3D" w:rsidR="002A0B36" w:rsidRPr="00FB1380" w:rsidRDefault="00257ECB" w:rsidP="00257ECB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1380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ПАРАМЕТРЫ ЗДОРОВОГО ОРГАНИЗМА</w:t>
                            </w:r>
                          </w:p>
                          <w:p w14:paraId="4F3453F1" w14:textId="77777777" w:rsidR="00257ECB" w:rsidRPr="00FB1380" w:rsidRDefault="00257ECB" w:rsidP="00257ECB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noProof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3B0C5BDF" w14:textId="16637252" w:rsidR="00975FC1" w:rsidRPr="00975FC1" w:rsidRDefault="00502A9A" w:rsidP="00975FC1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B1380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  <w:t>ОКРУЖНОСТЬ ТАЛИИ (ОТ)</w:t>
                            </w:r>
                          </w:p>
                          <w:p w14:paraId="642D4CBB" w14:textId="19A7E5AC" w:rsidR="00975FC1" w:rsidRPr="00975FC1" w:rsidRDefault="00502A9A" w:rsidP="00975FC1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B1380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  <w:t xml:space="preserve">ЖЕНЩИНЫ (Ж):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МЕНЕЕ </w:t>
                            </w:r>
                            <w:r w:rsidRPr="00FB1380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80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см</w:t>
                            </w:r>
                            <w:r w:rsidR="00FB1380"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,</w:t>
                            </w:r>
                          </w:p>
                          <w:p w14:paraId="38E59E8A" w14:textId="217B7740" w:rsidR="00975FC1" w:rsidRPr="00975FC1" w:rsidRDefault="00502A9A" w:rsidP="00975FC1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B1380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  <w:t xml:space="preserve">МУЖЧИНЫ (М):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МЕНЕЕ </w:t>
                            </w:r>
                            <w:r w:rsidRPr="00FB1380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92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см</w:t>
                            </w:r>
                            <w:r w:rsidR="00FB1380"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,</w:t>
                            </w:r>
                          </w:p>
                          <w:p w14:paraId="4CEE7A4B" w14:textId="5520FBF9" w:rsidR="00313352" w:rsidRPr="00FB1380" w:rsidRDefault="00502A9A" w:rsidP="00C004D9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FB1380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  <w:t xml:space="preserve">ИНДЕКС МАССЫ ТЕЛА (ИМТ)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sz w:val="32"/>
                                <w:szCs w:val="32"/>
                                <w:lang w:val="ru-RU"/>
                              </w:rPr>
                              <w:t xml:space="preserve">– </w:t>
                            </w:r>
                            <w:r w:rsidRPr="00FB1380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 xml:space="preserve">18,5–24,9 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(ВЕС В КГ/РОСТ М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vertAlign w:val="superscript"/>
                                <w:lang w:val="ru-RU"/>
                              </w:rPr>
                              <w:t>2</w:t>
                            </w:r>
                            <w:r w:rsidRPr="00FB1380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  <w:r w:rsidR="00774F52">
                              <w:rPr>
                                <w:rFonts w:ascii="Verdana" w:hAnsi="Verdana"/>
                                <w:noProof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DB31" id="Text Box 357" o:spid="_x0000_s1036" type="#_x0000_t202" style="position:absolute;left:0;text-align:left;margin-left:263.1pt;margin-top:0;width:228pt;height:458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42FE62DE" w14:textId="469B7C16" w:rsidR="00246555" w:rsidRPr="00246555" w:rsidRDefault="00246555" w:rsidP="00246555">
                      <w:pP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По прогнозам Всемирной Организации Здравоохранения (ВОЗ), к </w:t>
                      </w:r>
                      <w:r w:rsidRPr="00246555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2030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году до </w:t>
                      </w:r>
                      <w:r w:rsidRPr="00246555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41%</w:t>
                      </w:r>
                      <w:r w:rsidRPr="00246555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населения Земли будет иметь лишни</w:t>
                      </w:r>
                      <w:r w:rsidR="00975FC1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й вес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</w:p>
                    <w:p w14:paraId="0A6EF2CA" w14:textId="77777777" w:rsidR="00975FC1" w:rsidRDefault="00246555" w:rsidP="00246555">
                      <w:pP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Лишний вес является фактором риска </w:t>
                      </w:r>
                      <w:r w:rsidR="00975FC1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развития 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сахарного диабета, остеопороза, болезней сердечно-сосудистой системы, рака. </w:t>
                      </w:r>
                    </w:p>
                    <w:p w14:paraId="3423AADA" w14:textId="5D5E6C55" w:rsidR="00246555" w:rsidRDefault="00246555" w:rsidP="00246555">
                      <w:pP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В двух случаях из трех человек умирает от заболевания, связанного с ожирением.</w:t>
                      </w:r>
                    </w:p>
                    <w:p w14:paraId="0EBF2EBC" w14:textId="77777777" w:rsidR="00246555" w:rsidRPr="00246555" w:rsidRDefault="00246555" w:rsidP="00246555">
                      <w:pPr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Более </w:t>
                      </w:r>
                      <w:r w:rsidRPr="00246555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50%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россиян старше </w:t>
                      </w:r>
                      <w:r w:rsidRPr="00246555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30 </w:t>
                      </w:r>
                      <w:r w:rsidRPr="00246555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лет имеют ожирение. </w:t>
                      </w:r>
                    </w:p>
                    <w:p w14:paraId="729F19A6" w14:textId="7B146D00" w:rsidR="00246555" w:rsidRPr="00246555" w:rsidRDefault="00043703" w:rsidP="00043703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043703">
                        <w:rPr>
                          <w:noProof/>
                        </w:rPr>
                        <w:drawing>
                          <wp:inline distT="0" distB="0" distL="0" distR="0" wp14:anchorId="3C6B88CC" wp14:editId="59C37255">
                            <wp:extent cx="2662761" cy="2375189"/>
                            <wp:effectExtent l="0" t="0" r="4445" b="635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3192" cy="2402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68952" w14:textId="118C5997" w:rsidR="00B63A10" w:rsidRDefault="00975FC1" w:rsidP="00C019E8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  <w:r w:rsidRPr="00975FC1">
                        <w:drawing>
                          <wp:inline distT="0" distB="0" distL="0" distR="0" wp14:anchorId="5055B000" wp14:editId="486FB6F0">
                            <wp:extent cx="3067050" cy="204089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050" cy="2040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059B9E" w14:textId="25911EC1" w:rsidR="00210B46" w:rsidRDefault="00210B46" w:rsidP="001348B7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</w:p>
                    <w:p w14:paraId="4B559A92" w14:textId="77777777" w:rsidR="00FB1380" w:rsidRDefault="00FB1380" w:rsidP="001348B7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</w:p>
                    <w:p w14:paraId="594411A1" w14:textId="7C7A3E3D" w:rsidR="002A0B36" w:rsidRPr="00FB1380" w:rsidRDefault="00257ECB" w:rsidP="00257ECB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B1380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ПАРАМЕТРЫ ЗДОРОВОГО ОРГАНИЗМА</w:t>
                      </w:r>
                    </w:p>
                    <w:p w14:paraId="4F3453F1" w14:textId="77777777" w:rsidR="00257ECB" w:rsidRPr="00FB1380" w:rsidRDefault="00257ECB" w:rsidP="00257ECB">
                      <w:pPr>
                        <w:pStyle w:val="a5"/>
                        <w:spacing w:after="0" w:line="240" w:lineRule="auto"/>
                        <w:jc w:val="center"/>
                        <w:rPr>
                          <w:noProof/>
                          <w:sz w:val="32"/>
                          <w:szCs w:val="32"/>
                          <w:lang w:val="ru-RU"/>
                        </w:rPr>
                      </w:pPr>
                    </w:p>
                    <w:p w14:paraId="3B0C5BDF" w14:textId="16637252" w:rsidR="00975FC1" w:rsidRPr="00975FC1" w:rsidRDefault="00502A9A" w:rsidP="00975FC1">
                      <w:pPr>
                        <w:pStyle w:val="a5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Verdana" w:hAnsi="Verdana"/>
                          <w:b/>
                          <w:bCs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</w:pPr>
                      <w:r w:rsidRPr="00FB1380">
                        <w:rPr>
                          <w:rFonts w:ascii="Verdana" w:hAnsi="Verdana"/>
                          <w:b/>
                          <w:bCs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  <w:t>ОКРУЖНОСТЬ ТАЛИИ (ОТ)</w:t>
                      </w:r>
                    </w:p>
                    <w:p w14:paraId="642D4CBB" w14:textId="19A7E5AC" w:rsidR="00975FC1" w:rsidRPr="00975FC1" w:rsidRDefault="00502A9A" w:rsidP="00975FC1">
                      <w:pPr>
                        <w:pStyle w:val="a5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</w:pPr>
                      <w:r w:rsidRPr="00FB1380">
                        <w:rPr>
                          <w:rFonts w:ascii="Verdana" w:hAnsi="Verdana"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  <w:t xml:space="preserve">ЖЕНЩИНЫ (Ж): 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МЕНЕЕ </w:t>
                      </w:r>
                      <w:r w:rsidRPr="00FB1380">
                        <w:rPr>
                          <w:rFonts w:ascii="Verdana" w:hAnsi="Verdana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80 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см</w:t>
                      </w:r>
                      <w:r w:rsidR="00FB1380"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,</w:t>
                      </w:r>
                    </w:p>
                    <w:p w14:paraId="38E59E8A" w14:textId="217B7740" w:rsidR="00975FC1" w:rsidRPr="00975FC1" w:rsidRDefault="00502A9A" w:rsidP="00975FC1">
                      <w:pPr>
                        <w:pStyle w:val="a5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Verdana" w:hAnsi="Verdana"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</w:pPr>
                      <w:r w:rsidRPr="00FB1380">
                        <w:rPr>
                          <w:rFonts w:ascii="Verdana" w:hAnsi="Verdana"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  <w:t xml:space="preserve">МУЖЧИНЫ (М): 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МЕНЕЕ </w:t>
                      </w:r>
                      <w:r w:rsidRPr="00FB1380">
                        <w:rPr>
                          <w:rFonts w:ascii="Verdana" w:hAnsi="Verdana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92 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см</w:t>
                      </w:r>
                      <w:r w:rsidR="00FB1380"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,</w:t>
                      </w:r>
                    </w:p>
                    <w:p w14:paraId="4CEE7A4B" w14:textId="5520FBF9" w:rsidR="00313352" w:rsidRPr="00FB1380" w:rsidRDefault="00502A9A" w:rsidP="00C004D9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</w:pPr>
                      <w:r w:rsidRPr="00FB1380">
                        <w:rPr>
                          <w:rFonts w:ascii="Verdana" w:hAnsi="Verdana"/>
                          <w:b/>
                          <w:bCs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  <w:t xml:space="preserve">ИНДЕКС МАССЫ ТЕЛА (ИМТ) </w:t>
                      </w:r>
                      <w:r w:rsidRPr="00FB1380">
                        <w:rPr>
                          <w:rFonts w:ascii="Verdana" w:hAnsi="Verdana"/>
                          <w:noProof/>
                          <w:color w:val="1F497D" w:themeColor="text2"/>
                          <w:sz w:val="32"/>
                          <w:szCs w:val="32"/>
                          <w:lang w:val="ru-RU"/>
                        </w:rPr>
                        <w:t xml:space="preserve">– </w:t>
                      </w:r>
                      <w:r w:rsidRPr="00FB1380">
                        <w:rPr>
                          <w:rFonts w:ascii="Verdana" w:hAnsi="Verdana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 xml:space="preserve">18,5–24,9 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(ВЕС В КГ/РОСТ М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vertAlign w:val="superscript"/>
                          <w:lang w:val="ru-RU"/>
                        </w:rPr>
                        <w:t>2</w:t>
                      </w:r>
                      <w:r w:rsidRPr="00FB1380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)</w:t>
                      </w:r>
                      <w:r w:rsidR="00774F52">
                        <w:rPr>
                          <w:rFonts w:ascii="Verdana" w:hAnsi="Verdana"/>
                          <w:noProof/>
                          <w:color w:val="FF0000"/>
                          <w:sz w:val="32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46D7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425A8D" wp14:editId="5B329D91">
                <wp:simplePos x="0" y="0"/>
                <wp:positionH relativeFrom="margin">
                  <wp:posOffset>770092</wp:posOffset>
                </wp:positionH>
                <wp:positionV relativeFrom="page">
                  <wp:posOffset>897240</wp:posOffset>
                </wp:positionV>
                <wp:extent cx="8561070" cy="82550"/>
                <wp:effectExtent l="0" t="0" r="0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62B5D" id="Group 360" o:spid="_x0000_s1026" style="position:absolute;margin-left:60.65pt;margin-top:70.65pt;width:674.1pt;height:6.5pt;z-index:251663360;mso-position-horizontal-relative:margin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F90D59">
        <w:rPr>
          <w:noProof/>
        </w:rPr>
        <mc:AlternateContent>
          <mc:Choice Requires="wps">
            <w:drawing>
              <wp:inline distT="0" distB="0" distL="0" distR="0" wp14:anchorId="5823AA53" wp14:editId="3F632C97">
                <wp:extent cx="304800" cy="304800"/>
                <wp:effectExtent l="0" t="0" r="0" b="0"/>
                <wp:docPr id="3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16AA9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rW6QEAAMUDAAAOAAAAZHJzL2Uyb0RvYy54bWysU9tu2zAMfR+wfxD0vthJs6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mImhYOed3S7&#10;iZhbi8ukz+BDxWXP/onShME/ovoehMO7Ftxa3wbPKvPu+fNjiAiHVkPDRKcJoniFkZzAaGI1fMaG&#10;GwI3zOrtDPWpB+sidnlJ+9OS9C4KxcGLcn5V8ioVpw526gDV8WNPIX7U2Itk1JKYXQaH7WOIY+mx&#10;JPVy+GC7juNQde5VgDFTJJNPfEcpVtjsmTvheEt8+2y0SD+lGPiOahl+bIC0FN0nx/NfT+fzdHjZ&#10;mb//MGOHzjOr8ww4xVC1jFKM5l0cj3Xjya7bLPPIMS3J2DxP0nNkdSDLt5IVOdx1OsZzP1f9/vuW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IhNrW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3F1E"/>
    <w:multiLevelType w:val="multilevel"/>
    <w:tmpl w:val="6AC2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C344A"/>
    <w:multiLevelType w:val="multilevel"/>
    <w:tmpl w:val="9202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F1980"/>
    <w:multiLevelType w:val="hybridMultilevel"/>
    <w:tmpl w:val="88DE1656"/>
    <w:lvl w:ilvl="0" w:tplc="C9DEE26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E6335"/>
    <w:multiLevelType w:val="multilevel"/>
    <w:tmpl w:val="7CDA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77B01"/>
    <w:multiLevelType w:val="multilevel"/>
    <w:tmpl w:val="5920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A663A"/>
    <w:multiLevelType w:val="hybridMultilevel"/>
    <w:tmpl w:val="CDFE1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B5810"/>
    <w:multiLevelType w:val="hybridMultilevel"/>
    <w:tmpl w:val="5E2657F6"/>
    <w:lvl w:ilvl="0" w:tplc="0B3678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253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DEFE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84B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8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05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184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AA7C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C019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BC55BB8"/>
    <w:multiLevelType w:val="hybridMultilevel"/>
    <w:tmpl w:val="6BD2E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D16A9"/>
    <w:multiLevelType w:val="hybridMultilevel"/>
    <w:tmpl w:val="EFEE0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DB"/>
    <w:rsid w:val="000020BD"/>
    <w:rsid w:val="00015C40"/>
    <w:rsid w:val="0001618F"/>
    <w:rsid w:val="000261A3"/>
    <w:rsid w:val="00033920"/>
    <w:rsid w:val="00043703"/>
    <w:rsid w:val="000A399A"/>
    <w:rsid w:val="000B7725"/>
    <w:rsid w:val="000C177B"/>
    <w:rsid w:val="000C3B8C"/>
    <w:rsid w:val="000C486E"/>
    <w:rsid w:val="000D01B6"/>
    <w:rsid w:val="000E04A6"/>
    <w:rsid w:val="000E4BF9"/>
    <w:rsid w:val="000F010A"/>
    <w:rsid w:val="00123C35"/>
    <w:rsid w:val="001348B7"/>
    <w:rsid w:val="00136587"/>
    <w:rsid w:val="00137605"/>
    <w:rsid w:val="0014300E"/>
    <w:rsid w:val="00151596"/>
    <w:rsid w:val="00165F31"/>
    <w:rsid w:val="0017001B"/>
    <w:rsid w:val="00170F98"/>
    <w:rsid w:val="00183219"/>
    <w:rsid w:val="001847B8"/>
    <w:rsid w:val="00194599"/>
    <w:rsid w:val="0019618A"/>
    <w:rsid w:val="001967BB"/>
    <w:rsid w:val="001C369E"/>
    <w:rsid w:val="001C721D"/>
    <w:rsid w:val="001C7759"/>
    <w:rsid w:val="001D1881"/>
    <w:rsid w:val="001D623A"/>
    <w:rsid w:val="001F3C30"/>
    <w:rsid w:val="00202F32"/>
    <w:rsid w:val="00210B46"/>
    <w:rsid w:val="00216326"/>
    <w:rsid w:val="00224564"/>
    <w:rsid w:val="00246555"/>
    <w:rsid w:val="00252D14"/>
    <w:rsid w:val="00257ECB"/>
    <w:rsid w:val="002742B1"/>
    <w:rsid w:val="00274402"/>
    <w:rsid w:val="002859D3"/>
    <w:rsid w:val="00287F60"/>
    <w:rsid w:val="002A0B36"/>
    <w:rsid w:val="002A725A"/>
    <w:rsid w:val="002B07A5"/>
    <w:rsid w:val="002C145D"/>
    <w:rsid w:val="002C3536"/>
    <w:rsid w:val="002C74EC"/>
    <w:rsid w:val="00306D57"/>
    <w:rsid w:val="00313352"/>
    <w:rsid w:val="00322F97"/>
    <w:rsid w:val="0033158F"/>
    <w:rsid w:val="0033362F"/>
    <w:rsid w:val="0033738B"/>
    <w:rsid w:val="00353C53"/>
    <w:rsid w:val="003738BF"/>
    <w:rsid w:val="00395CD9"/>
    <w:rsid w:val="0039772E"/>
    <w:rsid w:val="003A1A56"/>
    <w:rsid w:val="003A4370"/>
    <w:rsid w:val="003A58F0"/>
    <w:rsid w:val="003C49A5"/>
    <w:rsid w:val="003D4C3A"/>
    <w:rsid w:val="003E7871"/>
    <w:rsid w:val="003E7C7E"/>
    <w:rsid w:val="00430F4A"/>
    <w:rsid w:val="0043597E"/>
    <w:rsid w:val="00440B55"/>
    <w:rsid w:val="004429CC"/>
    <w:rsid w:val="0046354F"/>
    <w:rsid w:val="0046752C"/>
    <w:rsid w:val="00487479"/>
    <w:rsid w:val="00491FA5"/>
    <w:rsid w:val="00492CFE"/>
    <w:rsid w:val="004A19B0"/>
    <w:rsid w:val="004C379C"/>
    <w:rsid w:val="004C7173"/>
    <w:rsid w:val="004C7A5E"/>
    <w:rsid w:val="004F19DF"/>
    <w:rsid w:val="004F3847"/>
    <w:rsid w:val="004F7BBF"/>
    <w:rsid w:val="00502A9A"/>
    <w:rsid w:val="00504960"/>
    <w:rsid w:val="00511F4E"/>
    <w:rsid w:val="005507F6"/>
    <w:rsid w:val="00560FA9"/>
    <w:rsid w:val="005618B9"/>
    <w:rsid w:val="0056441D"/>
    <w:rsid w:val="005A6674"/>
    <w:rsid w:val="005B1A95"/>
    <w:rsid w:val="005C2771"/>
    <w:rsid w:val="005C6E7F"/>
    <w:rsid w:val="005D3306"/>
    <w:rsid w:val="005E6CD2"/>
    <w:rsid w:val="005F23BE"/>
    <w:rsid w:val="0060054A"/>
    <w:rsid w:val="0060069C"/>
    <w:rsid w:val="006159AA"/>
    <w:rsid w:val="00624F45"/>
    <w:rsid w:val="006300F8"/>
    <w:rsid w:val="00643FB8"/>
    <w:rsid w:val="00651280"/>
    <w:rsid w:val="006540DA"/>
    <w:rsid w:val="006634BC"/>
    <w:rsid w:val="00680D2C"/>
    <w:rsid w:val="00685FD3"/>
    <w:rsid w:val="0068698F"/>
    <w:rsid w:val="00692BB4"/>
    <w:rsid w:val="006A1011"/>
    <w:rsid w:val="006A44BA"/>
    <w:rsid w:val="006B5F60"/>
    <w:rsid w:val="006D1B78"/>
    <w:rsid w:val="006D4B06"/>
    <w:rsid w:val="006E216B"/>
    <w:rsid w:val="006F52AD"/>
    <w:rsid w:val="00702862"/>
    <w:rsid w:val="00721863"/>
    <w:rsid w:val="007219E3"/>
    <w:rsid w:val="00727A75"/>
    <w:rsid w:val="007368AE"/>
    <w:rsid w:val="00741B37"/>
    <w:rsid w:val="00746D7F"/>
    <w:rsid w:val="00774F52"/>
    <w:rsid w:val="00791C60"/>
    <w:rsid w:val="007949ED"/>
    <w:rsid w:val="007950A0"/>
    <w:rsid w:val="007A78BC"/>
    <w:rsid w:val="007D0B5C"/>
    <w:rsid w:val="007D2988"/>
    <w:rsid w:val="007E710C"/>
    <w:rsid w:val="007F29D8"/>
    <w:rsid w:val="007F4A82"/>
    <w:rsid w:val="008169EC"/>
    <w:rsid w:val="008176DE"/>
    <w:rsid w:val="00833FF9"/>
    <w:rsid w:val="00840C28"/>
    <w:rsid w:val="008445B5"/>
    <w:rsid w:val="00852B79"/>
    <w:rsid w:val="008548B0"/>
    <w:rsid w:val="008556A6"/>
    <w:rsid w:val="00862D7E"/>
    <w:rsid w:val="008660C6"/>
    <w:rsid w:val="00883A5F"/>
    <w:rsid w:val="00890FBB"/>
    <w:rsid w:val="008C75E8"/>
    <w:rsid w:val="008C78D7"/>
    <w:rsid w:val="008D0F83"/>
    <w:rsid w:val="008D300D"/>
    <w:rsid w:val="008E1B49"/>
    <w:rsid w:val="008E5E57"/>
    <w:rsid w:val="008E699A"/>
    <w:rsid w:val="008F6960"/>
    <w:rsid w:val="009022D0"/>
    <w:rsid w:val="00902474"/>
    <w:rsid w:val="00922C71"/>
    <w:rsid w:val="00975FC1"/>
    <w:rsid w:val="00992566"/>
    <w:rsid w:val="0099715E"/>
    <w:rsid w:val="009B0707"/>
    <w:rsid w:val="009B0B2B"/>
    <w:rsid w:val="009B1AC1"/>
    <w:rsid w:val="009B5BDE"/>
    <w:rsid w:val="009C2692"/>
    <w:rsid w:val="009C33A9"/>
    <w:rsid w:val="009C34F2"/>
    <w:rsid w:val="009D4B66"/>
    <w:rsid w:val="00A043CA"/>
    <w:rsid w:val="00A112A5"/>
    <w:rsid w:val="00A144C0"/>
    <w:rsid w:val="00A20A4E"/>
    <w:rsid w:val="00A20B99"/>
    <w:rsid w:val="00A303D0"/>
    <w:rsid w:val="00A537EB"/>
    <w:rsid w:val="00A75A51"/>
    <w:rsid w:val="00A80BCD"/>
    <w:rsid w:val="00A84589"/>
    <w:rsid w:val="00A868EC"/>
    <w:rsid w:val="00A96BFC"/>
    <w:rsid w:val="00A97FF2"/>
    <w:rsid w:val="00AA1EA3"/>
    <w:rsid w:val="00AA748D"/>
    <w:rsid w:val="00AE3F9D"/>
    <w:rsid w:val="00AE4C15"/>
    <w:rsid w:val="00AE7221"/>
    <w:rsid w:val="00AF003F"/>
    <w:rsid w:val="00B05A09"/>
    <w:rsid w:val="00B1573C"/>
    <w:rsid w:val="00B23599"/>
    <w:rsid w:val="00B3389B"/>
    <w:rsid w:val="00B35E70"/>
    <w:rsid w:val="00B418C6"/>
    <w:rsid w:val="00B423A6"/>
    <w:rsid w:val="00B42DA6"/>
    <w:rsid w:val="00B54715"/>
    <w:rsid w:val="00B54FB8"/>
    <w:rsid w:val="00B63A10"/>
    <w:rsid w:val="00B66370"/>
    <w:rsid w:val="00B8014F"/>
    <w:rsid w:val="00B84298"/>
    <w:rsid w:val="00B86052"/>
    <w:rsid w:val="00B86AE8"/>
    <w:rsid w:val="00B917D1"/>
    <w:rsid w:val="00B9180E"/>
    <w:rsid w:val="00BB5B69"/>
    <w:rsid w:val="00C019E8"/>
    <w:rsid w:val="00C022C4"/>
    <w:rsid w:val="00C02CF2"/>
    <w:rsid w:val="00C24336"/>
    <w:rsid w:val="00C32E3B"/>
    <w:rsid w:val="00C350DB"/>
    <w:rsid w:val="00C42327"/>
    <w:rsid w:val="00C56ADD"/>
    <w:rsid w:val="00C94A7C"/>
    <w:rsid w:val="00C95067"/>
    <w:rsid w:val="00CA36FB"/>
    <w:rsid w:val="00CA6ACE"/>
    <w:rsid w:val="00CB4B1C"/>
    <w:rsid w:val="00CB7141"/>
    <w:rsid w:val="00CC02C7"/>
    <w:rsid w:val="00CE2799"/>
    <w:rsid w:val="00CE709E"/>
    <w:rsid w:val="00CF779A"/>
    <w:rsid w:val="00D04754"/>
    <w:rsid w:val="00D17A5F"/>
    <w:rsid w:val="00D33393"/>
    <w:rsid w:val="00D44266"/>
    <w:rsid w:val="00D7445B"/>
    <w:rsid w:val="00D93A41"/>
    <w:rsid w:val="00DA1EA0"/>
    <w:rsid w:val="00DB0036"/>
    <w:rsid w:val="00DB10FF"/>
    <w:rsid w:val="00DB32F7"/>
    <w:rsid w:val="00DC0274"/>
    <w:rsid w:val="00DD393E"/>
    <w:rsid w:val="00DF114C"/>
    <w:rsid w:val="00DF5197"/>
    <w:rsid w:val="00E20E88"/>
    <w:rsid w:val="00E239A8"/>
    <w:rsid w:val="00E2518F"/>
    <w:rsid w:val="00E4458C"/>
    <w:rsid w:val="00E57C47"/>
    <w:rsid w:val="00E70291"/>
    <w:rsid w:val="00E73266"/>
    <w:rsid w:val="00E75AA1"/>
    <w:rsid w:val="00E77184"/>
    <w:rsid w:val="00E92E68"/>
    <w:rsid w:val="00E961C7"/>
    <w:rsid w:val="00EB1A69"/>
    <w:rsid w:val="00EB5003"/>
    <w:rsid w:val="00EC1ABC"/>
    <w:rsid w:val="00EC4AD7"/>
    <w:rsid w:val="00EC6362"/>
    <w:rsid w:val="00EF0EE6"/>
    <w:rsid w:val="00EF42C6"/>
    <w:rsid w:val="00EF7575"/>
    <w:rsid w:val="00F1144A"/>
    <w:rsid w:val="00F24E7F"/>
    <w:rsid w:val="00F70690"/>
    <w:rsid w:val="00F7595D"/>
    <w:rsid w:val="00F83BFE"/>
    <w:rsid w:val="00F85124"/>
    <w:rsid w:val="00F86CA6"/>
    <w:rsid w:val="00F90D59"/>
    <w:rsid w:val="00F93076"/>
    <w:rsid w:val="00FA728E"/>
    <w:rsid w:val="00FB1380"/>
    <w:rsid w:val="00FD42A4"/>
    <w:rsid w:val="00FD4B02"/>
    <w:rsid w:val="00FD5212"/>
    <w:rsid w:val="00FD5FF5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2C35DF36"/>
  <w15:docId w15:val="{FA203778-D4BB-4DDA-86A9-01B47705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54A"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character" w:styleId="aa">
    <w:name w:val="FollowedHyperlink"/>
    <w:basedOn w:val="a0"/>
    <w:uiPriority w:val="99"/>
    <w:semiHidden/>
    <w:unhideWhenUsed/>
    <w:rsid w:val="00AA748D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A80BCD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7950A0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011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04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mp@zdrav.yar.ru" TargetMode="External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dzf@yarregion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dzf@yarregio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ocmp@zdrav.yar.ru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ev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540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Марьина Е.В..</dc:creator>
  <cp:keywords/>
  <dc:description/>
  <cp:lastModifiedBy>Марьина Е.В..</cp:lastModifiedBy>
  <cp:revision>116</cp:revision>
  <cp:lastPrinted>2020-07-22T10:21:00Z</cp:lastPrinted>
  <dcterms:created xsi:type="dcterms:W3CDTF">2020-04-03T10:32:00Z</dcterms:created>
  <dcterms:modified xsi:type="dcterms:W3CDTF">2020-07-22T10:31:00Z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