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D2C" w:rsidRDefault="000E1709">
      <w:r>
        <w:rPr>
          <w:noProof/>
          <w:lang w:val="ru-RU" w:eastAsia="ru-RU"/>
        </w:rPr>
        <w:t xml:space="preserve">      </w:t>
      </w:r>
      <w:r w:rsidR="007A2F64">
        <w:rPr>
          <w:noProof/>
          <w:lang w:val="ru-RU" w:eastAsia="ru-RU"/>
        </w:rPr>
        <w:drawing>
          <wp:inline distT="0" distB="0" distL="0" distR="0" wp14:anchorId="6532C2AD" wp14:editId="67634A80">
            <wp:extent cx="2743200" cy="2091337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49" cy="2125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5E70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495300</wp:posOffset>
                </wp:positionV>
                <wp:extent cx="3019425" cy="1962150"/>
                <wp:effectExtent l="0" t="0" r="9525" b="0"/>
                <wp:wrapNone/>
                <wp:docPr id="2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942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5D3306" w:rsidRDefault="00ED4E85" w:rsidP="00165F31">
                            <w:pPr>
                              <w:pStyle w:val="4"/>
                              <w:jc w:val="center"/>
                              <w:rPr>
                                <w:rFonts w:ascii="Verdana" w:hAnsi="Verdana"/>
                                <w:b w:val="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ED4E85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495550" cy="1866900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5" o:spid="_x0000_s1026" type="#_x0000_t202" style="position:absolute;left:0;text-align:left;margin-left:186.55pt;margin-top:39pt;width:237.75pt;height:154.5pt;z-index:25165312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:rsidR="00A537EB" w:rsidRPr="005D3306" w:rsidRDefault="00ED4E85" w:rsidP="00165F31">
                      <w:pPr>
                        <w:pStyle w:val="4"/>
                        <w:jc w:val="center"/>
                        <w:rPr>
                          <w:rFonts w:ascii="Verdana" w:hAnsi="Verdana"/>
                          <w:b w:val="0"/>
                          <w:sz w:val="36"/>
                          <w:szCs w:val="36"/>
                          <w:lang w:val="ru-RU"/>
                        </w:rPr>
                      </w:pPr>
                      <w:r w:rsidRPr="00ED4E85">
                        <w:drawing>
                          <wp:inline distT="0" distB="0" distL="0" distR="0">
                            <wp:extent cx="2495550" cy="1866900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80D2C" w:rsidRDefault="00245581"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2924175</wp:posOffset>
                </wp:positionV>
                <wp:extent cx="2971800" cy="1390650"/>
                <wp:effectExtent l="0" t="0" r="0" b="0"/>
                <wp:wrapNone/>
                <wp:docPr id="3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180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7B0FB6" w:rsidRDefault="00B261EE" w:rsidP="00024350">
                            <w:pPr>
                              <w:pStyle w:val="a7"/>
                              <w:spacing w:line="240" w:lineRule="auto"/>
                              <w:rPr>
                                <w:rFonts w:ascii="Verdana" w:hAnsi="Verdana"/>
                                <w:i/>
                                <w:color w:val="002060"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7B0FB6">
                              <w:rPr>
                                <w:rFonts w:ascii="Verdana" w:hAnsi="Verdana"/>
                                <w:i/>
                                <w:color w:val="002060"/>
                                <w:sz w:val="56"/>
                                <w:szCs w:val="56"/>
                                <w:lang w:val="ru-RU"/>
                              </w:rPr>
                              <w:t>1</w:t>
                            </w:r>
                            <w:r w:rsidR="008A4F62">
                              <w:rPr>
                                <w:rFonts w:ascii="Verdana" w:hAnsi="Verdana"/>
                                <w:i/>
                                <w:color w:val="002060"/>
                                <w:sz w:val="56"/>
                                <w:szCs w:val="56"/>
                                <w:lang w:val="ru-RU"/>
                              </w:rPr>
                              <w:t>2</w:t>
                            </w:r>
                            <w:r w:rsidRPr="007B0FB6">
                              <w:rPr>
                                <w:rFonts w:ascii="Verdana" w:hAnsi="Verdana"/>
                                <w:i/>
                                <w:color w:val="002060"/>
                                <w:sz w:val="56"/>
                                <w:szCs w:val="56"/>
                                <w:lang w:val="ru-RU"/>
                              </w:rPr>
                              <w:t xml:space="preserve"> вкусных шагов к</w:t>
                            </w:r>
                            <w:r w:rsidRPr="00B261EE">
                              <w:rPr>
                                <w:rFonts w:ascii="Verdana" w:hAnsi="Verdana"/>
                                <w:i/>
                                <w:color w:val="002060"/>
                                <w:sz w:val="72"/>
                                <w:szCs w:val="72"/>
                                <w:lang w:val="ru-RU"/>
                              </w:rPr>
                              <w:t xml:space="preserve"> </w:t>
                            </w:r>
                            <w:r w:rsidRPr="007B0FB6">
                              <w:rPr>
                                <w:rFonts w:ascii="Verdana" w:hAnsi="Verdana"/>
                                <w:i/>
                                <w:color w:val="002060"/>
                                <w:sz w:val="56"/>
                                <w:szCs w:val="56"/>
                                <w:lang w:val="ru-RU"/>
                              </w:rPr>
                              <w:t>здоровью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6" o:spid="_x0000_s1027" type="#_x0000_t202" style="position:absolute;left:0;text-align:left;margin-left:182.8pt;margin-top:230.25pt;width:234pt;height:109.5pt;z-index:25165414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A537EB" w:rsidRPr="007B0FB6" w:rsidRDefault="00B261EE" w:rsidP="00024350">
                      <w:pPr>
                        <w:pStyle w:val="a7"/>
                        <w:spacing w:line="240" w:lineRule="auto"/>
                        <w:rPr>
                          <w:rFonts w:ascii="Verdana" w:hAnsi="Verdana"/>
                          <w:i/>
                          <w:color w:val="002060"/>
                          <w:sz w:val="56"/>
                          <w:szCs w:val="56"/>
                          <w:lang w:val="ru-RU"/>
                        </w:rPr>
                      </w:pPr>
                      <w:r w:rsidRPr="007B0FB6">
                        <w:rPr>
                          <w:rFonts w:ascii="Verdana" w:hAnsi="Verdana"/>
                          <w:i/>
                          <w:color w:val="002060"/>
                          <w:sz w:val="56"/>
                          <w:szCs w:val="56"/>
                          <w:lang w:val="ru-RU"/>
                        </w:rPr>
                        <w:t>1</w:t>
                      </w:r>
                      <w:r w:rsidR="008A4F62">
                        <w:rPr>
                          <w:rFonts w:ascii="Verdana" w:hAnsi="Verdana"/>
                          <w:i/>
                          <w:color w:val="002060"/>
                          <w:sz w:val="56"/>
                          <w:szCs w:val="56"/>
                          <w:lang w:val="ru-RU"/>
                        </w:rPr>
                        <w:t>2</w:t>
                      </w:r>
                      <w:r w:rsidRPr="007B0FB6">
                        <w:rPr>
                          <w:rFonts w:ascii="Verdana" w:hAnsi="Verdana"/>
                          <w:i/>
                          <w:color w:val="002060"/>
                          <w:sz w:val="56"/>
                          <w:szCs w:val="56"/>
                          <w:lang w:val="ru-RU"/>
                        </w:rPr>
                        <w:t xml:space="preserve"> вкусных шагов к</w:t>
                      </w:r>
                      <w:r w:rsidRPr="00B261EE">
                        <w:rPr>
                          <w:rFonts w:ascii="Verdana" w:hAnsi="Verdana"/>
                          <w:i/>
                          <w:color w:val="002060"/>
                          <w:sz w:val="72"/>
                          <w:szCs w:val="72"/>
                          <w:lang w:val="ru-RU"/>
                        </w:rPr>
                        <w:t xml:space="preserve"> </w:t>
                      </w:r>
                      <w:r w:rsidRPr="007B0FB6">
                        <w:rPr>
                          <w:rFonts w:ascii="Verdana" w:hAnsi="Verdana"/>
                          <w:i/>
                          <w:color w:val="002060"/>
                          <w:sz w:val="56"/>
                          <w:szCs w:val="56"/>
                          <w:lang w:val="ru-RU"/>
                        </w:rPr>
                        <w:t>здоровью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B26C3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3019425" cy="4114800"/>
                <wp:effectExtent l="0" t="0" r="9525" b="0"/>
                <wp:wrapNone/>
                <wp:docPr id="3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9425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5B3A" w:rsidRPr="00150D2A" w:rsidRDefault="008A5B3A" w:rsidP="008A5B3A">
                            <w:pPr>
                              <w:pStyle w:val="20"/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150D2A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 xml:space="preserve">Мы живем не для того, чтобы есть, а едим для того, чтобы жить. </w:t>
                            </w:r>
                          </w:p>
                          <w:p w:rsidR="00123C35" w:rsidRPr="00150D2A" w:rsidRDefault="008A5B3A" w:rsidP="008A5B3A">
                            <w:pPr>
                              <w:pStyle w:val="20"/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150D2A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C00000"/>
                                <w:sz w:val="28"/>
                                <w:szCs w:val="28"/>
                                <w:lang w:val="ru-RU"/>
                              </w:rPr>
                              <w:t>Сократ</w:t>
                            </w:r>
                          </w:p>
                          <w:p w:rsidR="009F6520" w:rsidRDefault="009F6520" w:rsidP="00575D8C">
                            <w:pPr>
                              <w:pStyle w:val="2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D269C4" w:rsidRDefault="00D269C4" w:rsidP="00575D8C">
                            <w:pPr>
                              <w:pStyle w:val="2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269C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  <w:lang w:val="ru-RU"/>
                              </w:rPr>
                              <w:t>Полезные советы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  <w:lang w:val="ru-RU"/>
                              </w:rPr>
                              <w:t>:</w:t>
                            </w:r>
                          </w:p>
                          <w:p w:rsidR="00D269C4" w:rsidRDefault="00D269C4" w:rsidP="00575D8C">
                            <w:pPr>
                              <w:pStyle w:val="2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19618A" w:rsidRPr="00575D8C" w:rsidRDefault="009509A9" w:rsidP="009509A9">
                            <w:pPr>
                              <w:pStyle w:val="2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75D8C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*</w:t>
                            </w:r>
                            <w:r w:rsidR="00270706" w:rsidRPr="00575D8C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Выбирайте </w:t>
                            </w:r>
                            <w:r w:rsidR="00716983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нерафинированные </w:t>
                            </w:r>
                            <w:r w:rsidR="00716983" w:rsidRPr="00575D8C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растительные масла</w:t>
                            </w:r>
                            <w:r w:rsidR="00716983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и </w:t>
                            </w:r>
                            <w:r w:rsidR="00270706" w:rsidRPr="00575D8C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молочные продукты </w:t>
                            </w:r>
                            <w:r w:rsidR="00D269C4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низкой </w:t>
                            </w:r>
                            <w:r w:rsidR="00D269C4" w:rsidRPr="00575D8C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жирн</w:t>
                            </w:r>
                            <w:r w:rsidR="00D269C4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ост</w:t>
                            </w:r>
                            <w:r w:rsidR="00270706" w:rsidRPr="00575D8C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и.</w:t>
                            </w:r>
                          </w:p>
                          <w:p w:rsidR="00270706" w:rsidRPr="00575D8C" w:rsidRDefault="00270706" w:rsidP="009509A9">
                            <w:pPr>
                              <w:pStyle w:val="2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75D8C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*</w:t>
                            </w:r>
                            <w:r w:rsidR="00D269C4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Утром обязательно завтракайте.</w:t>
                            </w:r>
                          </w:p>
                          <w:p w:rsidR="00612C52" w:rsidRPr="00575D8C" w:rsidRDefault="00612C52" w:rsidP="009509A9">
                            <w:pPr>
                              <w:pStyle w:val="2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75D8C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*</w:t>
                            </w:r>
                            <w:r w:rsidR="00D269C4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Строго контролируйте объем съеденной порции</w:t>
                            </w:r>
                            <w:r w:rsidR="00575D8C" w:rsidRPr="00575D8C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D269C4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Он должен равняться горсти человека. </w:t>
                            </w:r>
                          </w:p>
                          <w:p w:rsidR="00575D8C" w:rsidRDefault="00575D8C" w:rsidP="009509A9">
                            <w:pPr>
                              <w:pStyle w:val="2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575D8C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*</w:t>
                            </w:r>
                            <w:r w:rsidR="00D269C4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Средняя суточная потребность в энергии составляет до 2000 ккал у женщин и до 2500 ккал – у мужчин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620E48" w:rsidRDefault="00620E48" w:rsidP="009509A9">
                            <w:pPr>
                              <w:pStyle w:val="2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*Готовьте </w:t>
                            </w:r>
                            <w:r w:rsidR="009F6520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еду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на пару, тушите, запекайте, </w:t>
                            </w:r>
                            <w:r w:rsidR="009F6520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варите,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но не жарьте</w:t>
                            </w:r>
                            <w:r w:rsidR="009F6520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9F6520" w:rsidRPr="00270706" w:rsidRDefault="009F6520" w:rsidP="009509A9">
                            <w:pPr>
                              <w:pStyle w:val="2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*ВОЗ рекомендует употреблять не более 5–6 г соли в день.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" o:spid="_x0000_s1028" type="#_x0000_t202" style="position:absolute;left:0;text-align:left;margin-left:0;margin-top:0;width:237.75pt;height:324pt;z-index:25165107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8A5B3A" w:rsidRPr="00150D2A" w:rsidRDefault="008A5B3A" w:rsidP="008A5B3A">
                      <w:pPr>
                        <w:pStyle w:val="20"/>
                        <w:spacing w:after="0" w:line="240" w:lineRule="auto"/>
                        <w:jc w:val="both"/>
                        <w:rPr>
                          <w:rFonts w:ascii="Verdana" w:hAnsi="Verdana"/>
                          <w:b/>
                          <w:bCs/>
                          <w:i w:val="0"/>
                          <w:color w:val="C00000"/>
                          <w:sz w:val="28"/>
                          <w:szCs w:val="28"/>
                          <w:lang w:val="ru-RU"/>
                        </w:rPr>
                      </w:pPr>
                      <w:r w:rsidRPr="00150D2A">
                        <w:rPr>
                          <w:rFonts w:ascii="Verdana" w:hAnsi="Verdana"/>
                          <w:b/>
                          <w:bCs/>
                          <w:i w:val="0"/>
                          <w:color w:val="C00000"/>
                          <w:sz w:val="28"/>
                          <w:szCs w:val="28"/>
                          <w:lang w:val="ru-RU"/>
                        </w:rPr>
                        <w:t xml:space="preserve">Мы живем не для того, чтобы есть, а едим для того, чтобы жить. </w:t>
                      </w:r>
                    </w:p>
                    <w:p w:rsidR="00123C35" w:rsidRPr="00150D2A" w:rsidRDefault="008A5B3A" w:rsidP="008A5B3A">
                      <w:pPr>
                        <w:pStyle w:val="20"/>
                        <w:spacing w:after="0" w:line="240" w:lineRule="auto"/>
                        <w:jc w:val="right"/>
                        <w:rPr>
                          <w:rFonts w:ascii="Verdana" w:hAnsi="Verdana"/>
                          <w:b/>
                          <w:bCs/>
                          <w:i w:val="0"/>
                          <w:color w:val="C00000"/>
                          <w:sz w:val="28"/>
                          <w:szCs w:val="28"/>
                          <w:lang w:val="ru-RU"/>
                        </w:rPr>
                      </w:pPr>
                      <w:r w:rsidRPr="00150D2A">
                        <w:rPr>
                          <w:rFonts w:ascii="Verdana" w:hAnsi="Verdana"/>
                          <w:b/>
                          <w:bCs/>
                          <w:i w:val="0"/>
                          <w:color w:val="C00000"/>
                          <w:sz w:val="28"/>
                          <w:szCs w:val="28"/>
                          <w:lang w:val="ru-RU"/>
                        </w:rPr>
                        <w:t>Сократ</w:t>
                      </w:r>
                    </w:p>
                    <w:p w:rsidR="009F6520" w:rsidRDefault="009F6520" w:rsidP="00575D8C">
                      <w:pPr>
                        <w:pStyle w:val="20"/>
                        <w:spacing w:after="0" w:line="240" w:lineRule="auto"/>
                        <w:ind w:firstLine="284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D269C4" w:rsidRDefault="00D269C4" w:rsidP="00575D8C">
                      <w:pPr>
                        <w:pStyle w:val="20"/>
                        <w:spacing w:after="0" w:line="240" w:lineRule="auto"/>
                        <w:ind w:firstLine="284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D269C4">
                        <w:rPr>
                          <w:rFonts w:ascii="Verdana" w:hAnsi="Verdana"/>
                          <w:b/>
                          <w:sz w:val="28"/>
                          <w:szCs w:val="28"/>
                          <w:lang w:val="ru-RU"/>
                        </w:rPr>
                        <w:t>Полезные советы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  <w:lang w:val="ru-RU"/>
                        </w:rPr>
                        <w:t>:</w:t>
                      </w:r>
                    </w:p>
                    <w:p w:rsidR="00D269C4" w:rsidRDefault="00D269C4" w:rsidP="00575D8C">
                      <w:pPr>
                        <w:pStyle w:val="20"/>
                        <w:spacing w:after="0" w:line="240" w:lineRule="auto"/>
                        <w:ind w:firstLine="284"/>
                        <w:jc w:val="center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</w:p>
                    <w:p w:rsidR="0019618A" w:rsidRPr="00575D8C" w:rsidRDefault="009509A9" w:rsidP="009509A9">
                      <w:pPr>
                        <w:pStyle w:val="20"/>
                        <w:spacing w:after="0" w:line="240" w:lineRule="auto"/>
                        <w:ind w:firstLine="284"/>
                        <w:jc w:val="both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 w:rsidRPr="00575D8C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*</w:t>
                      </w:r>
                      <w:r w:rsidR="00270706" w:rsidRPr="00575D8C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Выбирайте </w:t>
                      </w:r>
                      <w:r w:rsidR="00716983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нерафинированные </w:t>
                      </w:r>
                      <w:r w:rsidR="00716983" w:rsidRPr="00575D8C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растительные масла</w:t>
                      </w:r>
                      <w:r w:rsidR="00716983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и </w:t>
                      </w:r>
                      <w:r w:rsidR="00270706" w:rsidRPr="00575D8C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молочные продукты </w:t>
                      </w:r>
                      <w:r w:rsidR="00D269C4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низкой </w:t>
                      </w:r>
                      <w:r w:rsidR="00D269C4" w:rsidRPr="00575D8C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жирн</w:t>
                      </w:r>
                      <w:r w:rsidR="00D269C4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ост</w:t>
                      </w:r>
                      <w:r w:rsidR="00270706" w:rsidRPr="00575D8C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и.</w:t>
                      </w:r>
                    </w:p>
                    <w:p w:rsidR="00270706" w:rsidRPr="00575D8C" w:rsidRDefault="00270706" w:rsidP="009509A9">
                      <w:pPr>
                        <w:pStyle w:val="20"/>
                        <w:spacing w:after="0" w:line="240" w:lineRule="auto"/>
                        <w:ind w:firstLine="284"/>
                        <w:jc w:val="both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 w:rsidRPr="00575D8C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*</w:t>
                      </w:r>
                      <w:r w:rsidR="00D269C4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Утром обязательно завтракайте.</w:t>
                      </w:r>
                    </w:p>
                    <w:p w:rsidR="00612C52" w:rsidRPr="00575D8C" w:rsidRDefault="00612C52" w:rsidP="009509A9">
                      <w:pPr>
                        <w:pStyle w:val="20"/>
                        <w:spacing w:after="0" w:line="240" w:lineRule="auto"/>
                        <w:ind w:firstLine="284"/>
                        <w:jc w:val="both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 w:rsidRPr="00575D8C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*</w:t>
                      </w:r>
                      <w:r w:rsidR="00D269C4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Строго контролируйте объем съеденной порции</w:t>
                      </w:r>
                      <w:r w:rsidR="00575D8C" w:rsidRPr="00575D8C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D269C4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Он должен равняться горсти человека. </w:t>
                      </w:r>
                    </w:p>
                    <w:p w:rsidR="00575D8C" w:rsidRDefault="00575D8C" w:rsidP="009509A9">
                      <w:pPr>
                        <w:pStyle w:val="20"/>
                        <w:spacing w:after="0" w:line="240" w:lineRule="auto"/>
                        <w:ind w:firstLine="284"/>
                        <w:jc w:val="both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 w:rsidRPr="00575D8C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*</w:t>
                      </w:r>
                      <w:r w:rsidR="00D269C4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Средняя суточная потребность в энергии составляет до 2000 ккал у женщин и до 2500 ккал – у мужчин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620E48" w:rsidRDefault="00620E48" w:rsidP="009509A9">
                      <w:pPr>
                        <w:pStyle w:val="20"/>
                        <w:spacing w:after="0" w:line="240" w:lineRule="auto"/>
                        <w:ind w:firstLine="284"/>
                        <w:jc w:val="both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*Готовьте </w:t>
                      </w:r>
                      <w:r w:rsidR="009F6520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еду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на пару, тушите, запекайте, </w:t>
                      </w:r>
                      <w:r w:rsidR="009F6520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варите,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но не жарьте</w:t>
                      </w:r>
                      <w:r w:rsidR="009F6520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9F6520" w:rsidRPr="00270706" w:rsidRDefault="009F6520" w:rsidP="009509A9">
                      <w:pPr>
                        <w:pStyle w:val="20"/>
                        <w:spacing w:after="0" w:line="240" w:lineRule="auto"/>
                        <w:ind w:firstLine="284"/>
                        <w:jc w:val="both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*ВОЗ рекомендует употреблять не более 5–6 г соли в день.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A2F6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7552690</wp:posOffset>
                </wp:positionH>
                <wp:positionV relativeFrom="page">
                  <wp:posOffset>2566670</wp:posOffset>
                </wp:positionV>
                <wp:extent cx="2139950" cy="82550"/>
                <wp:effectExtent l="0" t="4445" r="3810" b="0"/>
                <wp:wrapNone/>
                <wp:docPr id="2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" y="201168"/>
                          <a:chExt cx="21396" cy="822"/>
                        </a:xfrm>
                      </wpg:grpSpPr>
                      <wps:wsp>
                        <wps:cNvPr id="25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BE889" id="Group 264" o:spid="_x0000_s1026" style="position:absolute;margin-left:594.7pt;margin-top:202.1pt;width:168.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IKcQA&#10;AADbAAAADwAAAGRycy9kb3ducmV2LnhtbESPT2vCQBTE7wW/w/IK3nSjtFpSV1GhIvFkLKXHR/Z1&#10;E5p9G7KbP377bqHQ4zAzv2E2u9HWoqfWV44VLOYJCOLC6YqNgvfb2+wFhA/IGmvHpOBOHnbbycMG&#10;U+0GvlKfByMihH2KCsoQmlRKX5Rk0c9dQxy9L9daDFG2RuoWhwi3tVwmyUparDgulNjQsaTiO++s&#10;Aldnp8N6XOQm+/j0T7gyXXExSk0fx/0riEBj+A//tc9awfIZ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SCnEAAAA2wAAAA8AAAAAAAAAAAAAAAAAmAIAAGRycy9k&#10;b3ducmV2LnhtbFBLBQYAAAAABAAEAPUAAACJ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zIsYA&#10;AADbAAAADwAAAGRycy9kb3ducmV2LnhtbESPQWvCQBSE74L/YXmCl1I3laISs5GiqKUgorXQ4zP7&#10;TILZtzG7avrvu4WCx2FmvmGSWWsqcaPGlZYVvAwiEMSZ1SXnCg6fy+cJCOeRNVaWScEPOZil3U6C&#10;sbZ33tFt73MRIOxiVFB4X8dSuqwgg25ga+LgnWxj0AfZ5FI3eA9wU8lhFI2kwZLDQoE1zQvKzvur&#10;UZCtNvVxvZ2vx4fLorp8Lb4/nsyrUv1e+zYF4an1j/B/+10rGI7g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ezIs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kU8YA&#10;AADbAAAADwAAAGRycy9kb3ducmV2LnhtbESPX2vCQBDE34V+h2MLfdOLUluJnpIWBW0pxT/4vM1t&#10;LyG5vZA7NX77XkHwcZid3+zMFp2txZlaXzpWMBwkIIhzp0s2Cg77VX8CwgdkjbVjUnAlD4v5Q2+G&#10;qXYX3tJ5F4yIEPYpKihCaFIpfV6QRT9wDXH0fl1rMUTZGqlbvES4reUoSV6kxZJjQ4ENvReUV7uT&#10;jW88fy6PuVl9mbfvbHjaUPUx/lkq9fTYZVMQgbpwP76l11rB6BX+t0QA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kU8YAAADbAAAADwAAAAAAAAAAAAAAAACYAgAAZHJz&#10;L2Rvd25yZXYueG1sUEsFBgAAAAAEAAQA9QAAAIs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</w:p>
    <w:p w:rsidR="00DF114C" w:rsidRDefault="008A4F62" w:rsidP="00D7445B">
      <w:pPr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057525" cy="2514600"/>
                <wp:effectExtent l="0" t="0" r="9525" b="0"/>
                <wp:wrapNone/>
                <wp:docPr id="3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752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0E1709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    </w:t>
                            </w:r>
                            <w:r w:rsidR="008A4F62" w:rsidRPr="008A4F62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2730431" cy="2577264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7592" cy="2659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9" type="#_x0000_t202" style="position:absolute;margin-left:189.55pt;margin-top:0;width:240.75pt;height:198pt;z-index:25164902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A537EB" w:rsidRPr="00FF0996" w:rsidRDefault="000E1709">
                      <w:pPr>
                        <w:pStyle w:val="21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    </w:t>
                      </w:r>
                      <w:r w:rsidR="008A4F62" w:rsidRPr="008A4F62"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>
                            <wp:extent cx="2730431" cy="2577264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7592" cy="2659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17A5F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4038600</wp:posOffset>
                </wp:positionH>
                <wp:positionV relativeFrom="margin">
                  <wp:posOffset>4347211</wp:posOffset>
                </wp:positionV>
                <wp:extent cx="2247900" cy="2000250"/>
                <wp:effectExtent l="0" t="0" r="0" b="0"/>
                <wp:wrapNone/>
                <wp:docPr id="2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79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02474" w:rsidRPr="00A043CA" w:rsidRDefault="00902474" w:rsidP="00902474">
                            <w:pPr>
                              <w:pStyle w:val="a6"/>
                              <w:rPr>
                                <w:rFonts w:ascii="Verdana" w:hAnsi="Verdana" w:cs="Times New Roman"/>
                                <w:b w:val="0"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>Государственное бюджетное учреждение здравоохранения «Областной центр медицинской профилактики»</w:t>
                            </w:r>
                          </w:p>
                          <w:p w:rsidR="006A1011" w:rsidRPr="00A043CA" w:rsidRDefault="00AA748D" w:rsidP="006A1011">
                            <w:pPr>
                              <w:pStyle w:val="21"/>
                              <w:ind w:left="720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>Почтовый адрес:</w:t>
                            </w:r>
                            <w:r w:rsidR="006A1011"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:rsidR="0056441D" w:rsidRPr="00A043CA" w:rsidRDefault="00AA748D" w:rsidP="006A1011">
                            <w:pPr>
                              <w:pStyle w:val="21"/>
                              <w:ind w:left="720"/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150004</w:t>
                            </w:r>
                            <w:r w:rsidR="006A1011"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, г. Ярославль, д.65</w:t>
                            </w:r>
                            <w:r w:rsidR="0046354F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AA748D" w:rsidRPr="00A043CA" w:rsidRDefault="00A537EB" w:rsidP="006A1011">
                            <w:pPr>
                              <w:pStyle w:val="21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Телефон: </w:t>
                            </w:r>
                            <w:r w:rsidR="00AA748D" w:rsidRPr="00A043C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(4852) 7</w:t>
                            </w:r>
                            <w:r w:rsidR="00F1144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3-66</w:t>
                            </w:r>
                            <w:r w:rsidR="00AA748D" w:rsidRPr="00A043C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-07</w:t>
                            </w:r>
                            <w:r w:rsidR="0046354F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D17A5F" w:rsidRDefault="00A537EB" w:rsidP="006A1011">
                            <w:pPr>
                              <w:pStyle w:val="21"/>
                              <w:rPr>
                                <w:rStyle w:val="a3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>Адрес электронной почты</w:t>
                            </w:r>
                            <w:r w:rsidR="001C369E"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hyperlink r:id="rId11" w:tooltip=" Напишите нам " w:history="1">
                              <w:r w:rsidR="001C369E" w:rsidRPr="00A043CA">
                                <w:rPr>
                                  <w:rStyle w:val="a3"/>
                                  <w:b/>
                                  <w:bCs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ocmp@zdrav.yar.ru</w:t>
                              </w:r>
                            </w:hyperlink>
                            <w:r w:rsidR="0046354F">
                              <w:rPr>
                                <w:rStyle w:val="a3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  <w:lang w:val="ru-RU"/>
                              </w:rPr>
                              <w:t>.</w:t>
                            </w:r>
                          </w:p>
                          <w:p w:rsidR="00A303D0" w:rsidRDefault="00A303D0" w:rsidP="006A1011">
                            <w:pPr>
                              <w:pStyle w:val="21"/>
                              <w:rPr>
                                <w:rStyle w:val="a3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  <w:lang w:val="ru-RU"/>
                              </w:rPr>
                            </w:pPr>
                          </w:p>
                          <w:p w:rsidR="00E75AA1" w:rsidRDefault="00E75AA1" w:rsidP="006A1011">
                            <w:pPr>
                              <w:pStyle w:val="21"/>
                              <w:rPr>
                                <w:rStyle w:val="a3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  <w:lang w:val="ru-RU"/>
                              </w:rPr>
                            </w:pPr>
                            <w:r w:rsidRPr="00E75AA1">
                              <w:rPr>
                                <w:rStyle w:val="a3"/>
                                <w:noProof/>
                                <w:color w:val="auto"/>
                                <w:u w:val="none"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571500" cy="410135"/>
                                  <wp:effectExtent l="0" t="0" r="0" b="9525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411" cy="417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5AA1" w:rsidRPr="00A043CA" w:rsidRDefault="00E75AA1" w:rsidP="006A1011">
                            <w:pPr>
                              <w:pStyle w:val="21"/>
                              <w:rPr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A537EB" w:rsidRPr="003A1A56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0" type="#_x0000_t202" style="position:absolute;margin-left:318pt;margin-top:342.3pt;width:177pt;height:157.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902474" w:rsidRPr="00A043CA" w:rsidRDefault="00902474" w:rsidP="00902474">
                      <w:pPr>
                        <w:pStyle w:val="a6"/>
                        <w:rPr>
                          <w:rFonts w:ascii="Verdana" w:hAnsi="Verdana" w:cs="Times New Roman"/>
                          <w:b w:val="0"/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>Государственное бюджетное учреждение здравоохранения «Областной центр медицинской профилактики»</w:t>
                      </w:r>
                    </w:p>
                    <w:p w:rsidR="006A1011" w:rsidRPr="00A043CA" w:rsidRDefault="00AA748D" w:rsidP="006A1011">
                      <w:pPr>
                        <w:pStyle w:val="21"/>
                        <w:ind w:left="720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>Почтовый адрес:</w:t>
                      </w:r>
                      <w:r w:rsidR="006A1011" w:rsidRPr="00A043CA">
                        <w:rPr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  <w:p w:rsidR="0056441D" w:rsidRPr="00A043CA" w:rsidRDefault="00AA748D" w:rsidP="006A1011">
                      <w:pPr>
                        <w:pStyle w:val="21"/>
                        <w:ind w:left="720"/>
                        <w:rPr>
                          <w:b/>
                          <w:bCs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150004</w:t>
                      </w:r>
                      <w:r w:rsidR="006A1011"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, г. Ярославль, д.65</w:t>
                      </w:r>
                      <w:r w:rsidR="0046354F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AA748D" w:rsidRPr="00A043CA" w:rsidRDefault="00A537EB" w:rsidP="006A1011">
                      <w:pPr>
                        <w:pStyle w:val="21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 xml:space="preserve">Телефон: </w:t>
                      </w:r>
                      <w:r w:rsidR="00AA748D" w:rsidRPr="00A043C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(4852) 7</w:t>
                      </w:r>
                      <w:r w:rsidR="00F1144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3-66</w:t>
                      </w:r>
                      <w:r w:rsidR="00AA748D" w:rsidRPr="00A043C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-07</w:t>
                      </w:r>
                      <w:r w:rsidR="0046354F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D17A5F" w:rsidRDefault="00A537EB" w:rsidP="006A1011">
                      <w:pPr>
                        <w:pStyle w:val="21"/>
                        <w:rPr>
                          <w:rStyle w:val="a3"/>
                          <w:b/>
                          <w:bCs/>
                          <w:i/>
                          <w:color w:val="auto"/>
                          <w:sz w:val="20"/>
                          <w:szCs w:val="20"/>
                          <w:u w:val="none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>Адрес электронной почты</w:t>
                      </w:r>
                      <w:r w:rsidR="001C369E" w:rsidRPr="00A043CA">
                        <w:rPr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  <w:hyperlink r:id="rId13" w:tooltip=" Напишите нам " w:history="1">
                        <w:r w:rsidR="001C369E" w:rsidRPr="00A043CA">
                          <w:rPr>
                            <w:rStyle w:val="a3"/>
                            <w:b/>
                            <w:bCs/>
                            <w:i/>
                            <w:color w:val="auto"/>
                            <w:sz w:val="20"/>
                            <w:szCs w:val="20"/>
                            <w:u w:val="none"/>
                            <w:lang w:val="ru-RU"/>
                          </w:rPr>
                          <w:t>ocmp@zdrav.yar.ru</w:t>
                        </w:r>
                      </w:hyperlink>
                      <w:r w:rsidR="0046354F">
                        <w:rPr>
                          <w:rStyle w:val="a3"/>
                          <w:b/>
                          <w:bCs/>
                          <w:i/>
                          <w:color w:val="auto"/>
                          <w:sz w:val="20"/>
                          <w:szCs w:val="20"/>
                          <w:u w:val="none"/>
                          <w:lang w:val="ru-RU"/>
                        </w:rPr>
                        <w:t>.</w:t>
                      </w:r>
                    </w:p>
                    <w:p w:rsidR="00A303D0" w:rsidRDefault="00A303D0" w:rsidP="006A1011">
                      <w:pPr>
                        <w:pStyle w:val="21"/>
                        <w:rPr>
                          <w:rStyle w:val="a3"/>
                          <w:b/>
                          <w:bCs/>
                          <w:i/>
                          <w:color w:val="auto"/>
                          <w:sz w:val="20"/>
                          <w:szCs w:val="20"/>
                          <w:u w:val="none"/>
                          <w:lang w:val="ru-RU"/>
                        </w:rPr>
                      </w:pPr>
                    </w:p>
                    <w:p w:rsidR="00E75AA1" w:rsidRDefault="00E75AA1" w:rsidP="006A1011">
                      <w:pPr>
                        <w:pStyle w:val="21"/>
                        <w:rPr>
                          <w:rStyle w:val="a3"/>
                          <w:b/>
                          <w:bCs/>
                          <w:i/>
                          <w:color w:val="auto"/>
                          <w:sz w:val="20"/>
                          <w:szCs w:val="20"/>
                          <w:u w:val="none"/>
                          <w:lang w:val="ru-RU"/>
                        </w:rPr>
                      </w:pPr>
                      <w:r w:rsidRPr="00E75AA1">
                        <w:rPr>
                          <w:rStyle w:val="a3"/>
                          <w:noProof/>
                          <w:color w:val="auto"/>
                          <w:u w:val="none"/>
                          <w:lang w:val="ru-RU" w:eastAsia="ru-RU" w:bidi="ar-SA"/>
                        </w:rPr>
                        <w:drawing>
                          <wp:inline distT="0" distB="0" distL="0" distR="0">
                            <wp:extent cx="571500" cy="410135"/>
                            <wp:effectExtent l="0" t="0" r="0" b="9525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411" cy="417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5AA1" w:rsidRPr="00A043CA" w:rsidRDefault="00E75AA1" w:rsidP="006A1011">
                      <w:pPr>
                        <w:pStyle w:val="21"/>
                        <w:rPr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:rsidR="00A537EB" w:rsidRPr="003A1A56" w:rsidRDefault="00A537EB">
                      <w:pPr>
                        <w:pStyle w:val="2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17A5F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4048125</wp:posOffset>
                </wp:positionH>
                <wp:positionV relativeFrom="margin">
                  <wp:align>center</wp:align>
                </wp:positionV>
                <wp:extent cx="2133600" cy="539750"/>
                <wp:effectExtent l="0" t="0" r="0" b="9525"/>
                <wp:wrapNone/>
                <wp:docPr id="2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36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0B55" w:rsidRDefault="004F19DF" w:rsidP="00E75AA1">
                            <w:pPr>
                              <w:pStyle w:val="a6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5D09165" wp14:editId="69C7BCBD">
                                  <wp:extent cx="218313" cy="389845"/>
                                  <wp:effectExtent l="0" t="0" r="0" b="0"/>
                                  <wp:docPr id="58" name="Рисунок 58" descr="http://www.yarregion.ru/assets/img/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yarregion.ru/assets/img/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33" cy="417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698F"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AE3F9D"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>Департамент</w:t>
                            </w:r>
                            <w:r w:rsidR="005C6E7F" w:rsidRPr="00A043CA"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 xml:space="preserve"> здравоохранения </w:t>
                            </w:r>
                            <w:r w:rsidR="00AE3F9D"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>и фармации Ярославской области</w:t>
                            </w:r>
                          </w:p>
                          <w:p w:rsidR="00CE2799" w:rsidRDefault="00AE3F9D" w:rsidP="00E75AA1">
                            <w:pPr>
                              <w:pStyle w:val="21"/>
                              <w:ind w:firstLine="720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>Почтовый адрес:</w:t>
                            </w:r>
                          </w:p>
                          <w:p w:rsidR="0068698F" w:rsidRDefault="00AE3F9D" w:rsidP="00E75AA1">
                            <w:pPr>
                              <w:pStyle w:val="21"/>
                              <w:ind w:firstLine="720"/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15000</w:t>
                            </w:r>
                            <w:r w:rsidR="00440B55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0</w:t>
                            </w: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, г. Ярославль, </w:t>
                            </w:r>
                            <w:r w:rsidR="00440B55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ул. Советская, </w:t>
                            </w: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д.</w:t>
                            </w:r>
                            <w:r w:rsidR="00440B55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11/9.</w:t>
                            </w:r>
                          </w:p>
                          <w:p w:rsidR="00AE3F9D" w:rsidRPr="00A043CA" w:rsidRDefault="00AE3F9D" w:rsidP="00E75AA1">
                            <w:pPr>
                              <w:pStyle w:val="21"/>
                              <w:ind w:firstLine="72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Телефон: </w:t>
                            </w:r>
                            <w:r w:rsidRPr="00A043C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 xml:space="preserve">(4852) </w:t>
                            </w:r>
                            <w:r w:rsidR="002C145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-</w:t>
                            </w:r>
                            <w:r w:rsidR="002C145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18</w:t>
                            </w:r>
                            <w:r w:rsidRPr="00A043C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-0</w:t>
                            </w:r>
                            <w:r w:rsidR="002C145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1, 30-37-58.</w:t>
                            </w:r>
                          </w:p>
                          <w:p w:rsidR="00AE3F9D" w:rsidRPr="00A043CA" w:rsidRDefault="00AE3F9D" w:rsidP="00E75AA1">
                            <w:pPr>
                              <w:pStyle w:val="21"/>
                              <w:ind w:firstLine="720"/>
                              <w:rPr>
                                <w:rFonts w:ascii="Verdana" w:hAnsi="Verdana" w:cs="Times New Roman"/>
                                <w:b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>Адрес электронной почты:</w:t>
                            </w:r>
                            <w:r w:rsidR="006F52AD" w:rsidRPr="006F52AD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hyperlink r:id="rId16" w:tgtFrame="_blank" w:history="1">
                              <w:r w:rsidR="006F52AD"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dzf</w:t>
                              </w:r>
                              <w:r w:rsidR="006F52AD"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@</w:t>
                              </w:r>
                              <w:r w:rsidR="006F52AD"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yarregion</w:t>
                              </w:r>
                              <w:r w:rsidR="006F52AD"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.</w:t>
                              </w:r>
                              <w:r w:rsidR="006F52AD"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ru</w:t>
                              </w:r>
                            </w:hyperlink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1" type="#_x0000_t202" style="position:absolute;margin-left:318.75pt;margin-top:0;width:168pt;height:42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440B55" w:rsidRDefault="004F19DF" w:rsidP="00E75AA1">
                      <w:pPr>
                        <w:pStyle w:val="a6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5D09165" wp14:editId="69C7BCBD">
                            <wp:extent cx="218313" cy="389845"/>
                            <wp:effectExtent l="0" t="0" r="0" b="0"/>
                            <wp:docPr id="58" name="Рисунок 58" descr="http://www.yarregion.ru/assets/img/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yarregion.ru/assets/img/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33" cy="417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698F"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AE3F9D"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>Департамент</w:t>
                      </w:r>
                      <w:r w:rsidR="005C6E7F" w:rsidRPr="00A043CA"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 xml:space="preserve"> здравоохранения </w:t>
                      </w:r>
                      <w:r w:rsidR="00AE3F9D"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>и фармации Ярославской области</w:t>
                      </w:r>
                    </w:p>
                    <w:p w:rsidR="00CE2799" w:rsidRDefault="00AE3F9D" w:rsidP="00E75AA1">
                      <w:pPr>
                        <w:pStyle w:val="21"/>
                        <w:ind w:firstLine="720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>Почтовый адрес:</w:t>
                      </w:r>
                    </w:p>
                    <w:p w:rsidR="0068698F" w:rsidRDefault="00AE3F9D" w:rsidP="00E75AA1">
                      <w:pPr>
                        <w:pStyle w:val="21"/>
                        <w:ind w:firstLine="720"/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15000</w:t>
                      </w:r>
                      <w:r w:rsidR="00440B55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0</w:t>
                      </w: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, г. Ярославль, </w:t>
                      </w:r>
                      <w:r w:rsidR="00440B55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ул. Советская, </w:t>
                      </w: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д.</w:t>
                      </w:r>
                      <w:r w:rsidR="00440B55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11/9.</w:t>
                      </w:r>
                    </w:p>
                    <w:p w:rsidR="00AE3F9D" w:rsidRPr="00A043CA" w:rsidRDefault="00AE3F9D" w:rsidP="00E75AA1">
                      <w:pPr>
                        <w:pStyle w:val="21"/>
                        <w:ind w:firstLine="72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 xml:space="preserve">Телефон: </w:t>
                      </w:r>
                      <w:r w:rsidRPr="00A043C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 xml:space="preserve">(4852) </w:t>
                      </w:r>
                      <w:r w:rsidR="002C145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40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-</w:t>
                      </w:r>
                      <w:r w:rsidR="002C145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18</w:t>
                      </w:r>
                      <w:r w:rsidRPr="00A043C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-0</w:t>
                      </w:r>
                      <w:r w:rsidR="002C145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1, 30-37-58.</w:t>
                      </w:r>
                    </w:p>
                    <w:p w:rsidR="00AE3F9D" w:rsidRPr="00A043CA" w:rsidRDefault="00AE3F9D" w:rsidP="00E75AA1">
                      <w:pPr>
                        <w:pStyle w:val="21"/>
                        <w:ind w:firstLine="720"/>
                        <w:rPr>
                          <w:rFonts w:ascii="Verdana" w:hAnsi="Verdana" w:cs="Times New Roman"/>
                          <w:b/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>Адрес электронной почты:</w:t>
                      </w:r>
                      <w:r w:rsidR="006F52AD" w:rsidRPr="006F52AD">
                        <w:rPr>
                          <w:sz w:val="20"/>
                          <w:szCs w:val="20"/>
                        </w:rPr>
                        <w:t> </w:t>
                      </w:r>
                      <w:hyperlink r:id="rId18" w:tgtFrame="_blank" w:history="1">
                        <w:r w:rsidR="006F52AD"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</w:rPr>
                          <w:t>dzf</w:t>
                        </w:r>
                        <w:r w:rsidR="006F52AD"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  <w:lang w:val="ru-RU"/>
                          </w:rPr>
                          <w:t>@</w:t>
                        </w:r>
                        <w:r w:rsidR="006F52AD"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</w:rPr>
                          <w:t>yarregion</w:t>
                        </w:r>
                        <w:r w:rsidR="006F52AD"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  <w:lang w:val="ru-RU"/>
                          </w:rPr>
                          <w:t>.</w:t>
                        </w:r>
                        <w:proofErr w:type="spellStart"/>
                        <w:r w:rsidR="006F52AD"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350D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7536180</wp:posOffset>
                </wp:positionH>
                <wp:positionV relativeFrom="page">
                  <wp:posOffset>3058795</wp:posOffset>
                </wp:positionV>
                <wp:extent cx="1953895" cy="1211580"/>
                <wp:effectExtent l="1905" t="1270" r="0" b="0"/>
                <wp:wrapNone/>
                <wp:docPr id="2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32" type="#_x0000_t202" style="position:absolute;margin-left:593.4pt;margin-top:240.85pt;width:153.85pt;height:95.4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JjuQIAAMI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" filled="f" stroked="f">
                <v:textbox style="mso-fit-shape-to-text:t">
                  <w:txbxContent>
                    <w:p w:rsidR="00A537EB" w:rsidRDefault="00A537EB"/>
                  </w:txbxContent>
                </v:textbox>
                <w10:wrap anchorx="page" anchory="page"/>
              </v:shape>
            </w:pict>
          </mc:Fallback>
        </mc:AlternateContent>
      </w:r>
      <w:r w:rsidR="00C350D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1518920</wp:posOffset>
                </wp:positionV>
                <wp:extent cx="2139950" cy="499110"/>
                <wp:effectExtent l="0" t="4445" r="3810" b="1270"/>
                <wp:wrapNone/>
                <wp:docPr id="2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33" type="#_x0000_t202" style="position:absolute;margin-left:576.7pt;margin-top:119.6pt;width:168.5pt;height:39.3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wU/AIAAKE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A537EB">
                      <w:pPr>
                        <w:pStyle w:val="2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50D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9D91E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</w:p>
    <w:p w:rsidR="00A537EB" w:rsidRDefault="00612C52" w:rsidP="00D7445B">
      <w:pPr>
        <w:jc w:val="left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7115175</wp:posOffset>
                </wp:positionH>
                <wp:positionV relativeFrom="margin">
                  <wp:posOffset>994410</wp:posOffset>
                </wp:positionV>
                <wp:extent cx="2771775" cy="5543550"/>
                <wp:effectExtent l="0" t="0" r="9525" b="0"/>
                <wp:wrapNone/>
                <wp:docPr id="1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71775" cy="554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9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4" type="#_x0000_t202" style="position:absolute;margin-left:560.25pt;margin-top:78.3pt;width:218.25pt;height:436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margin"/>
              </v:shape>
            </w:pict>
          </mc:Fallback>
        </mc:AlternateContent>
      </w:r>
      <w:r w:rsidR="00DB26C3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783590</wp:posOffset>
                </wp:positionH>
                <wp:positionV relativeFrom="margin">
                  <wp:posOffset>2480310</wp:posOffset>
                </wp:positionV>
                <wp:extent cx="2600325" cy="4152900"/>
                <wp:effectExtent l="0" t="0" r="9525" b="0"/>
                <wp:wrapNone/>
                <wp:docPr id="16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00325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B26C3" w:rsidRDefault="000721F5" w:rsidP="000721F5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1. </w:t>
                            </w:r>
                            <w:r w:rsidR="007429D8" w:rsidRPr="00DB26C3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Еда нужна для жизни.</w:t>
                            </w:r>
                            <w:r w:rsidR="007429D8" w:rsidRPr="00DB26C3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</w:t>
                            </w:r>
                          </w:p>
                          <w:p w:rsidR="00DB26C3" w:rsidRPr="00DB26C3" w:rsidRDefault="007429D8" w:rsidP="000721F5">
                            <w:pPr>
                              <w:pStyle w:val="ab"/>
                              <w:shd w:val="clear" w:color="auto" w:fill="FFFFFF"/>
                              <w:spacing w:after="0" w:line="240" w:lineRule="auto"/>
                              <w:ind w:left="0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DB26C3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Любое съеденное блюдо поставляет в организм энергию и вещества</w:t>
                            </w:r>
                            <w:r w:rsidR="00DF3C2D" w:rsidRPr="00DB26C3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</w:t>
                            </w:r>
                            <w:r w:rsidRPr="00DB26C3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для </w:t>
                            </w:r>
                            <w:r w:rsidR="00DF3C2D" w:rsidRPr="00DB26C3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поддержания</w:t>
                            </w:r>
                            <w:r w:rsidRPr="00DB26C3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здоровья.</w:t>
                            </w:r>
                          </w:p>
                          <w:p w:rsidR="00DF3C2D" w:rsidRPr="00DB26C3" w:rsidRDefault="00DF3C2D" w:rsidP="000721F5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ind w:left="0" w:firstLine="0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DB26C3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Питание должно быть полноценным.</w:t>
                            </w:r>
                          </w:p>
                          <w:p w:rsidR="00DB26C3" w:rsidRDefault="00DF3C2D" w:rsidP="00DA0E8A">
                            <w:pPr>
                              <w:pStyle w:val="ab"/>
                              <w:shd w:val="clear" w:color="auto" w:fill="FFFFFF"/>
                              <w:spacing w:after="0" w:line="240" w:lineRule="auto"/>
                              <w:ind w:left="0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DF3C2D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Соотношение б</w:t>
                            </w: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елков</w:t>
                            </w:r>
                            <w:r w:rsidRPr="00DF3C2D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, жир</w:t>
                            </w: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ов</w:t>
                            </w:r>
                            <w:r w:rsidRPr="00DF3C2D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и углевод</w:t>
                            </w: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ов должно составлять 1:1:4. Чтобы представить пропорцию, разделите тарелку на 3 одинаковые части. 2 из них будут занимать продукты растительного происхождения (злаки, овощи, фрукты). Третью часть делят пополам продукты животного происхождения (мясо, молоко, рыба и т.д.) и жиры (масла сливочное и растительное, сметана и проч.)</w:t>
                            </w:r>
                            <w:r w:rsidR="00DA0E8A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.</w:t>
                            </w:r>
                          </w:p>
                          <w:p w:rsidR="00DF3C2D" w:rsidRPr="00C07C82" w:rsidRDefault="00C07C82" w:rsidP="000721F5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40" w:lineRule="auto"/>
                              <w:ind w:left="0" w:firstLine="0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Состав р</w:t>
                            </w:r>
                            <w:r w:rsidR="00DF3C2D" w:rsidRPr="00DF3C2D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ацион</w:t>
                            </w:r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а </w:t>
                            </w:r>
                            <w:r w:rsidR="00DF3C2D" w:rsidRPr="00C07C82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необходимо </w:t>
                            </w:r>
                            <w:r w:rsidRPr="00C07C82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меня</w:t>
                            </w:r>
                            <w:r w:rsidR="00DF3C2D" w:rsidRPr="00C07C82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ть</w:t>
                            </w:r>
                            <w:r w:rsidR="00DF3C2D" w:rsidRPr="00C07C82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.</w:t>
                            </w:r>
                          </w:p>
                          <w:p w:rsidR="00AE4D66" w:rsidRPr="00AE4D66" w:rsidRDefault="00AE4D66" w:rsidP="00AE4D66">
                            <w:pPr>
                              <w:pStyle w:val="ab"/>
                              <w:shd w:val="clear" w:color="auto" w:fill="FFFFFF"/>
                              <w:spacing w:line="269" w:lineRule="auto"/>
                              <w:ind w:left="0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AE4D66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Продукты</w:t>
                            </w:r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</w:t>
                            </w:r>
                            <w:r w:rsidRPr="00AE4D66">
                              <w:rPr>
                                <w:rFonts w:ascii="Verdana" w:hAnsi="Verdana" w:cs="Calibri"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должны быть свежие, натуральные и разнообразные. </w:t>
                            </w:r>
                          </w:p>
                          <w:p w:rsidR="00AE4D66" w:rsidRPr="007429D8" w:rsidRDefault="00AE4D66" w:rsidP="00AE4D66">
                            <w:pPr>
                              <w:pStyle w:val="ab"/>
                              <w:shd w:val="clear" w:color="auto" w:fill="FFFFFF"/>
                              <w:spacing w:after="0" w:line="240" w:lineRule="auto"/>
                              <w:ind w:left="357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</w:p>
                          <w:p w:rsidR="00DB10FF" w:rsidRPr="00287F60" w:rsidRDefault="00DB10FF" w:rsidP="00287F6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hAnsi="Verdana" w:cs="Calibri"/>
                                <w:bCs/>
                                <w:cap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</w:p>
                          <w:p w:rsidR="00A537EB" w:rsidRPr="003A1A56" w:rsidRDefault="00A537EB" w:rsidP="00287F60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5" type="#_x0000_t202" style="position:absolute;margin-left:61.7pt;margin-top:195.3pt;width:204.75pt;height:327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iI/g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DB26C3" w:rsidRDefault="000721F5" w:rsidP="000721F5">
                      <w:pPr>
                        <w:pStyle w:val="ab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ind w:left="0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1. </w:t>
                      </w:r>
                      <w:r w:rsidR="007429D8" w:rsidRPr="00DB26C3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Еда нужна для жизни.</w:t>
                      </w:r>
                      <w:r w:rsidR="007429D8" w:rsidRPr="00DB26C3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</w:t>
                      </w:r>
                    </w:p>
                    <w:p w:rsidR="00DB26C3" w:rsidRPr="00DB26C3" w:rsidRDefault="007429D8" w:rsidP="000721F5">
                      <w:pPr>
                        <w:pStyle w:val="ab"/>
                        <w:shd w:val="clear" w:color="auto" w:fill="FFFFFF"/>
                        <w:spacing w:after="0" w:line="240" w:lineRule="auto"/>
                        <w:ind w:left="0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 w:rsidRPr="00DB26C3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Любое съеденное блюдо поставляет в организм энергию и вещества</w:t>
                      </w:r>
                      <w:r w:rsidR="00DF3C2D" w:rsidRPr="00DB26C3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</w:t>
                      </w:r>
                      <w:r w:rsidRPr="00DB26C3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для </w:t>
                      </w:r>
                      <w:r w:rsidR="00DF3C2D" w:rsidRPr="00DB26C3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поддержания</w:t>
                      </w:r>
                      <w:r w:rsidRPr="00DB26C3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здоровья.</w:t>
                      </w:r>
                    </w:p>
                    <w:p w:rsidR="00DF3C2D" w:rsidRPr="00DB26C3" w:rsidRDefault="00DF3C2D" w:rsidP="000721F5">
                      <w:pPr>
                        <w:pStyle w:val="ab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ind w:left="0" w:firstLine="0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 w:rsidRPr="00DB26C3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Питание должно быть полноценным.</w:t>
                      </w:r>
                    </w:p>
                    <w:p w:rsidR="00DB26C3" w:rsidRDefault="00DF3C2D" w:rsidP="00DA0E8A">
                      <w:pPr>
                        <w:pStyle w:val="ab"/>
                        <w:shd w:val="clear" w:color="auto" w:fill="FFFFFF"/>
                        <w:spacing w:after="0" w:line="240" w:lineRule="auto"/>
                        <w:ind w:left="0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 w:rsidRPr="00DF3C2D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Соотношение б</w:t>
                      </w: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елков</w:t>
                      </w:r>
                      <w:r w:rsidRPr="00DF3C2D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, жир</w:t>
                      </w: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ов</w:t>
                      </w:r>
                      <w:r w:rsidRPr="00DF3C2D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и углевод</w:t>
                      </w: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ов должно составлять 1:1:4. Чтобы представить пропорцию, разделите тарелку на 3 одинаковые части. 2 из них будут занимать продукты растительного происхождения (злаки, овощи, фрукты). Третью часть делят пополам продукты животного происхождения (мясо, молоко, рыба и т.д.) и жиры (масла сливочное и растительное, сметана и проч.)</w:t>
                      </w:r>
                      <w:r w:rsidR="00DA0E8A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.</w:t>
                      </w:r>
                    </w:p>
                    <w:p w:rsidR="00DF3C2D" w:rsidRPr="00C07C82" w:rsidRDefault="00C07C82" w:rsidP="000721F5">
                      <w:pPr>
                        <w:pStyle w:val="ab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40" w:lineRule="auto"/>
                        <w:ind w:left="0" w:firstLine="0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Состав р</w:t>
                      </w:r>
                      <w:r w:rsidR="00DF3C2D" w:rsidRPr="00DF3C2D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ацион</w:t>
                      </w:r>
                      <w:r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а </w:t>
                      </w:r>
                      <w:r w:rsidR="00DF3C2D" w:rsidRPr="00C07C82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необходимо </w:t>
                      </w:r>
                      <w:r w:rsidRPr="00C07C82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меня</w:t>
                      </w:r>
                      <w:r w:rsidR="00DF3C2D" w:rsidRPr="00C07C82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ть</w:t>
                      </w:r>
                      <w:r w:rsidR="00DF3C2D" w:rsidRPr="00C07C82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.</w:t>
                      </w:r>
                    </w:p>
                    <w:p w:rsidR="00AE4D66" w:rsidRPr="00AE4D66" w:rsidRDefault="00AE4D66" w:rsidP="00AE4D66">
                      <w:pPr>
                        <w:pStyle w:val="ab"/>
                        <w:shd w:val="clear" w:color="auto" w:fill="FFFFFF"/>
                        <w:spacing w:line="269" w:lineRule="auto"/>
                        <w:ind w:left="0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 w:rsidRPr="00AE4D66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Продукты</w:t>
                      </w:r>
                      <w:r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</w:t>
                      </w:r>
                      <w:r w:rsidRPr="00AE4D66">
                        <w:rPr>
                          <w:rFonts w:ascii="Verdana" w:hAnsi="Verdana" w:cs="Calibri"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должны быть свежие, натуральные и разнообразные. </w:t>
                      </w:r>
                    </w:p>
                    <w:p w:rsidR="00AE4D66" w:rsidRPr="007429D8" w:rsidRDefault="00AE4D66" w:rsidP="00AE4D66">
                      <w:pPr>
                        <w:pStyle w:val="ab"/>
                        <w:shd w:val="clear" w:color="auto" w:fill="FFFFFF"/>
                        <w:spacing w:after="0" w:line="240" w:lineRule="auto"/>
                        <w:ind w:left="357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</w:p>
                    <w:p w:rsidR="00DB10FF" w:rsidRPr="00287F60" w:rsidRDefault="00DB10FF" w:rsidP="00287F6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hAnsi="Verdana" w:cs="Calibri"/>
                          <w:bCs/>
                          <w:cap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</w:p>
                    <w:p w:rsidR="00A537EB" w:rsidRPr="003A1A56" w:rsidRDefault="00A537EB" w:rsidP="00287F60">
                      <w:pPr>
                        <w:pStyle w:val="a5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B26C3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3914775</wp:posOffset>
                </wp:positionH>
                <wp:positionV relativeFrom="page">
                  <wp:posOffset>1485901</wp:posOffset>
                </wp:positionV>
                <wp:extent cx="2847975" cy="4152900"/>
                <wp:effectExtent l="0" t="0" r="9525" b="0"/>
                <wp:wrapNone/>
                <wp:docPr id="1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7975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9">
                        <w:txbxContent>
                          <w:p w:rsidR="0031577D" w:rsidRPr="0031577D" w:rsidRDefault="0031577D" w:rsidP="00D05922">
                            <w:pPr>
                              <w:pStyle w:val="2"/>
                              <w:spacing w:after="0"/>
                              <w:jc w:val="both"/>
                              <w:rPr>
                                <w:rFonts w:ascii="Verdana" w:hAnsi="Verdana" w:cs="Calibri"/>
                                <w:bCs w:val="0"/>
                                <w:i w:val="0"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31577D">
                              <w:rPr>
                                <w:rFonts w:ascii="Verdana" w:hAnsi="Verdana" w:cs="Calibri"/>
                                <w:bCs w:val="0"/>
                                <w:i w:val="0"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4. Ешьте чаще.</w:t>
                            </w:r>
                          </w:p>
                          <w:p w:rsidR="00DA0E8A" w:rsidRDefault="001019AE" w:rsidP="00D05922">
                            <w:pPr>
                              <w:pStyle w:val="2"/>
                              <w:spacing w:after="0"/>
                              <w:jc w:val="both"/>
                              <w:rPr>
                                <w:rFonts w:ascii="Verdana" w:hAnsi="Verdana" w:cs="Calibri"/>
                                <w:b w:val="0"/>
                                <w:bCs w:val="0"/>
                                <w:i w:val="0"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 w:val="0"/>
                                <w:bCs w:val="0"/>
                                <w:i w:val="0"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Чтобы не набрать лишний вес,</w:t>
                            </w:r>
                            <w:r w:rsidR="00AE4D66">
                              <w:rPr>
                                <w:rFonts w:ascii="Verdana" w:hAnsi="Verdana" w:cs="Calibri"/>
                                <w:b w:val="0"/>
                                <w:bCs w:val="0"/>
                                <w:i w:val="0"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Calibri"/>
                                <w:b w:val="0"/>
                                <w:bCs w:val="0"/>
                                <w:i w:val="0"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разделите ежедневное количество еды на 5–6 приемов.</w:t>
                            </w:r>
                          </w:p>
                          <w:p w:rsidR="00DA0E8A" w:rsidRDefault="00DA0E8A" w:rsidP="00D05922">
                            <w:pPr>
                              <w:pStyle w:val="2"/>
                              <w:spacing w:after="0"/>
                              <w:jc w:val="both"/>
                              <w:rPr>
                                <w:rFonts w:ascii="Verdana" w:hAnsi="Verdana" w:cs="Calibri"/>
                                <w:bCs w:val="0"/>
                                <w:i w:val="0"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DA0E8A">
                              <w:rPr>
                                <w:rFonts w:ascii="Verdana" w:hAnsi="Verdana" w:cs="Calibri"/>
                                <w:bCs w:val="0"/>
                                <w:i w:val="0"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5. Углеводы жизненно важны</w:t>
                            </w:r>
                            <w:r>
                              <w:rPr>
                                <w:rFonts w:ascii="Verdana" w:hAnsi="Verdana" w:cs="Calibri"/>
                                <w:bCs w:val="0"/>
                                <w:i w:val="0"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.</w:t>
                            </w:r>
                          </w:p>
                          <w:p w:rsidR="00DA0E8A" w:rsidRDefault="00DA0E8A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Э</w:t>
                            </w:r>
                            <w:r w:rsidRPr="00DA0E8A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то</w:t>
                            </w: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– основной источник энергии человека</w:t>
                            </w:r>
                            <w:r w:rsidR="00F27601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. Углеводы легко  перевариваются и</w:t>
                            </w:r>
                            <w:r w:rsidRPr="00DA0E8A">
                              <w:rPr>
                                <w:lang w:val="ru-RU" w:eastAsia="ru-RU"/>
                              </w:rPr>
                              <w:t xml:space="preserve"> </w:t>
                            </w:r>
                            <w:r w:rsidR="00F27601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быстро поступают в кровь.</w:t>
                            </w:r>
                          </w:p>
                          <w:p w:rsidR="001B4748" w:rsidRPr="00D05922" w:rsidRDefault="001B4748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D05922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6.</w:t>
                            </w:r>
                            <w:r w:rsidR="00D05922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</w:t>
                            </w:r>
                            <w:r w:rsidRPr="00D05922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Употребляйте меньше сахара.</w:t>
                            </w:r>
                          </w:p>
                          <w:p w:rsidR="001B4748" w:rsidRDefault="00D05922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Внимательно читайте этикетку, так как добавленный сахар часто скрывается под названиями – сахароза, мальтоза, патока, фруктовый концентрат и др.</w:t>
                            </w:r>
                          </w:p>
                          <w:p w:rsidR="00D05922" w:rsidRPr="00D05922" w:rsidRDefault="00D05922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D05922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7. Белки – всегда!</w:t>
                            </w:r>
                          </w:p>
                          <w:p w:rsidR="00D05922" w:rsidRDefault="00D05922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Они образуют клетки организма, гормоны, антитела. Белки содержатся в мясе, рыбе, сыре, яйцах, твороге</w:t>
                            </w:r>
                            <w:r w:rsidR="00D0377C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, грибах, орехах, грече, бобовых</w:t>
                            </w: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и др.</w:t>
                            </w:r>
                          </w:p>
                          <w:p w:rsidR="00D05922" w:rsidRDefault="00D05922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F26271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8. </w:t>
                            </w:r>
                            <w:r w:rsidR="00931D2D" w:rsidRPr="00F26271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Исключить нельзя, ограничить</w:t>
                            </w:r>
                            <w:r w:rsidR="00F26271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.</w:t>
                            </w:r>
                          </w:p>
                          <w:p w:rsidR="00497837" w:rsidRDefault="00931D2D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Жиры нельзя исключать полностью, так как из них состоят оболочки не</w:t>
                            </w:r>
                            <w:r w:rsidR="00F26271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рвных волокон, клеточные стенки.</w:t>
                            </w: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Липиды </w:t>
                            </w:r>
                            <w:r w:rsidR="00497837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необходимы для деления клеток, синтеза важных гормонов и витаминов.</w:t>
                            </w:r>
                          </w:p>
                          <w:p w:rsidR="00497837" w:rsidRPr="000E54E6" w:rsidRDefault="00090D94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9. 4</w:t>
                            </w:r>
                            <w:r w:rsidR="00497837" w:rsidRPr="000E54E6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00</w:t>
                            </w:r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–500</w:t>
                            </w:r>
                            <w:r w:rsidR="00497837" w:rsidRPr="000E54E6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граммов в сутки.</w:t>
                            </w:r>
                          </w:p>
                          <w:p w:rsidR="000E54E6" w:rsidRDefault="00497837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</w:t>
                            </w:r>
                            <w:r w:rsidR="000E54E6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Овощи, фрукты и ягоды содержат витамины и минеральные вещества, которых нет в других продуктах питания. Лучше есть их сырыми или щадяще обработанными термически. </w:t>
                            </w:r>
                            <w:r w:rsidR="00E1789F" w:rsidRPr="00E1789F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Зимой полезно использовать замороженные овощи и ягоды со своего огорода</w:t>
                            </w:r>
                            <w:r w:rsidR="000E54E6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.</w:t>
                            </w:r>
                          </w:p>
                          <w:p w:rsidR="000E54E6" w:rsidRPr="000E54E6" w:rsidRDefault="000E54E6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0E54E6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10. Минимум раз в неделю.</w:t>
                            </w:r>
                          </w:p>
                          <w:p w:rsidR="000E54E6" w:rsidRDefault="000E54E6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Рыбу лучше включать в меню не реже 3 раз в неделю. В жирных сортах содержатся незаменимые жирные кислот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ы Омега-3, которые предупреждают болезни сердца и сосудов.</w:t>
                            </w:r>
                          </w:p>
                          <w:p w:rsidR="000E54E6" w:rsidRPr="000E54E6" w:rsidRDefault="000E54E6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0E54E6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11. Молочные продукты необходимы.</w:t>
                            </w:r>
                          </w:p>
                          <w:p w:rsidR="00931D2D" w:rsidRDefault="000E54E6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Суточная норма кальция содержится в 0,5 л молока, а витамина В</w:t>
                            </w:r>
                            <w:r w:rsidRPr="000E54E6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vertAlign w:val="subscript"/>
                                <w:lang w:val="ru-RU" w:eastAsia="ru-RU"/>
                              </w:rPr>
                              <w:t>2</w:t>
                            </w: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– в стакане.</w:t>
                            </w:r>
                            <w:r w:rsidR="00B261EE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Тем, кто не переносит обычное молоко, подходят кисломолочные продукты.</w:t>
                            </w:r>
                          </w:p>
                          <w:p w:rsidR="00DB26C3" w:rsidRPr="00587C06" w:rsidRDefault="00DB26C3" w:rsidP="00D05922">
                            <w:pPr>
                              <w:spacing w:after="0" w:line="240" w:lineRule="auto"/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 w:rsidRPr="00587C06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12. </w:t>
                            </w:r>
                            <w:r w:rsidR="00587C06" w:rsidRPr="00587C06">
                              <w:rPr>
                                <w:rFonts w:ascii="Verdana" w:hAnsi="Verdana" w:cs="Calibri"/>
                                <w:b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Чистая вода – источник здоровья.</w:t>
                            </w:r>
                          </w:p>
                          <w:p w:rsidR="00587C06" w:rsidRPr="00DA0E8A" w:rsidRDefault="00587C06" w:rsidP="00D05922">
                            <w:pPr>
                              <w:spacing w:after="0" w:line="240" w:lineRule="auto"/>
                              <w:rPr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Следует выпивать за сутки до 1,5 л чистой воды.</w:t>
                            </w:r>
                            <w:r w:rsidR="00ED5E7D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Чай-кофе-соки-молоко – это еда! Нехватка жидкости замедляет обменные процессы.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6" type="#_x0000_t202" style="position:absolute;margin-left:308.25pt;margin-top:117pt;width:224.25pt;height:32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31577D" w:rsidRPr="0031577D" w:rsidRDefault="0031577D" w:rsidP="00D05922">
                      <w:pPr>
                        <w:pStyle w:val="2"/>
                        <w:spacing w:after="0"/>
                        <w:jc w:val="both"/>
                        <w:rPr>
                          <w:rFonts w:ascii="Verdana" w:hAnsi="Verdana" w:cs="Calibri"/>
                          <w:bCs w:val="0"/>
                          <w:i w:val="0"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 w:rsidRPr="0031577D">
                        <w:rPr>
                          <w:rFonts w:ascii="Verdana" w:hAnsi="Verdana" w:cs="Calibri"/>
                          <w:bCs w:val="0"/>
                          <w:i w:val="0"/>
                          <w:color w:val="00458B"/>
                          <w:sz w:val="22"/>
                          <w:szCs w:val="22"/>
                          <w:lang w:val="ru-RU" w:eastAsia="ru-RU"/>
                        </w:rPr>
                        <w:t>4. Ешьте чаще.</w:t>
                      </w:r>
                    </w:p>
                    <w:p w:rsidR="00DA0E8A" w:rsidRDefault="001019AE" w:rsidP="00D05922">
                      <w:pPr>
                        <w:pStyle w:val="2"/>
                        <w:spacing w:after="0"/>
                        <w:jc w:val="both"/>
                        <w:rPr>
                          <w:rFonts w:ascii="Verdana" w:hAnsi="Verdana" w:cs="Calibri"/>
                          <w:b w:val="0"/>
                          <w:bCs w:val="0"/>
                          <w:i w:val="0"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 w:val="0"/>
                          <w:bCs w:val="0"/>
                          <w:i w:val="0"/>
                          <w:color w:val="00458B"/>
                          <w:sz w:val="22"/>
                          <w:szCs w:val="22"/>
                          <w:lang w:val="ru-RU" w:eastAsia="ru-RU"/>
                        </w:rPr>
                        <w:t>Чтобы не набрать лишний вес,</w:t>
                      </w:r>
                      <w:r w:rsidR="00AE4D66">
                        <w:rPr>
                          <w:rFonts w:ascii="Verdana" w:hAnsi="Verdana" w:cs="Calibri"/>
                          <w:b w:val="0"/>
                          <w:bCs w:val="0"/>
                          <w:i w:val="0"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</w:t>
                      </w:r>
                      <w:r>
                        <w:rPr>
                          <w:rFonts w:ascii="Verdana" w:hAnsi="Verdana" w:cs="Calibri"/>
                          <w:b w:val="0"/>
                          <w:bCs w:val="0"/>
                          <w:i w:val="0"/>
                          <w:color w:val="00458B"/>
                          <w:sz w:val="22"/>
                          <w:szCs w:val="22"/>
                          <w:lang w:val="ru-RU" w:eastAsia="ru-RU"/>
                        </w:rPr>
                        <w:t>разделите ежедневное количество еды на 5–6 приемов.</w:t>
                      </w:r>
                    </w:p>
                    <w:p w:rsidR="00DA0E8A" w:rsidRDefault="00DA0E8A" w:rsidP="00D05922">
                      <w:pPr>
                        <w:pStyle w:val="2"/>
                        <w:spacing w:after="0"/>
                        <w:jc w:val="both"/>
                        <w:rPr>
                          <w:rFonts w:ascii="Verdana" w:hAnsi="Verdana" w:cs="Calibri"/>
                          <w:bCs w:val="0"/>
                          <w:i w:val="0"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 w:rsidRPr="00DA0E8A">
                        <w:rPr>
                          <w:rFonts w:ascii="Verdana" w:hAnsi="Verdana" w:cs="Calibri"/>
                          <w:bCs w:val="0"/>
                          <w:i w:val="0"/>
                          <w:color w:val="00458B"/>
                          <w:sz w:val="22"/>
                          <w:szCs w:val="22"/>
                          <w:lang w:val="ru-RU" w:eastAsia="ru-RU"/>
                        </w:rPr>
                        <w:t>5. Углеводы жизненно важны</w:t>
                      </w:r>
                      <w:r>
                        <w:rPr>
                          <w:rFonts w:ascii="Verdana" w:hAnsi="Verdana" w:cs="Calibri"/>
                          <w:bCs w:val="0"/>
                          <w:i w:val="0"/>
                          <w:color w:val="00458B"/>
                          <w:sz w:val="22"/>
                          <w:szCs w:val="22"/>
                          <w:lang w:val="ru-RU" w:eastAsia="ru-RU"/>
                        </w:rPr>
                        <w:t>.</w:t>
                      </w:r>
                    </w:p>
                    <w:p w:rsidR="00DA0E8A" w:rsidRDefault="00DA0E8A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Э</w:t>
                      </w:r>
                      <w:r w:rsidRPr="00DA0E8A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то</w:t>
                      </w: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– основной источник энергии человека</w:t>
                      </w:r>
                      <w:r w:rsidR="00F27601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. Углеводы легко  перевариваются и</w:t>
                      </w:r>
                      <w:r w:rsidRPr="00DA0E8A">
                        <w:rPr>
                          <w:lang w:val="ru-RU" w:eastAsia="ru-RU"/>
                        </w:rPr>
                        <w:t xml:space="preserve"> </w:t>
                      </w:r>
                      <w:r w:rsidR="00F27601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быстро поступают в кровь.</w:t>
                      </w:r>
                    </w:p>
                    <w:p w:rsidR="001B4748" w:rsidRPr="00D05922" w:rsidRDefault="001B4748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 w:rsidRPr="00D05922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6.</w:t>
                      </w:r>
                      <w:r w:rsidR="00D05922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</w:t>
                      </w:r>
                      <w:r w:rsidRPr="00D05922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Употребляйте меньше сахара.</w:t>
                      </w:r>
                    </w:p>
                    <w:p w:rsidR="001B4748" w:rsidRDefault="00D05922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Внимательно читайте этикетку, так как добавленный сахар часто скрывается под названиями – сахароза, мальтоза, патока, фруктовый концентрат и др.</w:t>
                      </w:r>
                    </w:p>
                    <w:p w:rsidR="00D05922" w:rsidRPr="00D05922" w:rsidRDefault="00D05922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 w:rsidRPr="00D05922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7. Белки – всегда!</w:t>
                      </w:r>
                    </w:p>
                    <w:p w:rsidR="00D05922" w:rsidRDefault="00D05922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Они образуют клетки организма, гормоны, антитела. Белки содержатся в мясе, рыбе, сыре, яйцах, твороге</w:t>
                      </w:r>
                      <w:r w:rsidR="00D0377C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, грибах, орехах, грече, бобовых</w:t>
                      </w: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и др.</w:t>
                      </w:r>
                    </w:p>
                    <w:p w:rsidR="00D05922" w:rsidRDefault="00D05922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 w:rsidRPr="00F26271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8. </w:t>
                      </w:r>
                      <w:r w:rsidR="00931D2D" w:rsidRPr="00F26271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Исключить нельзя, ограничить</w:t>
                      </w:r>
                      <w:r w:rsidR="00F26271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.</w:t>
                      </w:r>
                    </w:p>
                    <w:p w:rsidR="00497837" w:rsidRDefault="00931D2D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Жиры нельзя исключать полностью, так как из них состоят оболочки не</w:t>
                      </w:r>
                      <w:r w:rsidR="00F26271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рвных волокон, клеточные стенки.</w:t>
                      </w: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Липиды </w:t>
                      </w:r>
                      <w:r w:rsidR="00497837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необходимы для деления клеток, синтеза важных гормонов и витаминов.</w:t>
                      </w:r>
                    </w:p>
                    <w:p w:rsidR="00497837" w:rsidRPr="000E54E6" w:rsidRDefault="00090D94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9. 4</w:t>
                      </w:r>
                      <w:r w:rsidR="00497837" w:rsidRPr="000E54E6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00</w:t>
                      </w:r>
                      <w:r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–500</w:t>
                      </w:r>
                      <w:r w:rsidR="00497837" w:rsidRPr="000E54E6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граммов в сутки.</w:t>
                      </w:r>
                    </w:p>
                    <w:p w:rsidR="000E54E6" w:rsidRDefault="00497837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</w:t>
                      </w:r>
                      <w:r w:rsidR="000E54E6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Овощи, фрукты и ягоды содержат витамины и минеральные вещества, которых нет в других продуктах питания. Лучше есть их сырыми или щадяще обработанными термически. </w:t>
                      </w:r>
                      <w:r w:rsidR="00E1789F" w:rsidRPr="00E1789F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Зимой полезно использовать замороженные овощи и ягоды со своего огорода</w:t>
                      </w:r>
                      <w:r w:rsidR="000E54E6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.</w:t>
                      </w:r>
                    </w:p>
                    <w:p w:rsidR="000E54E6" w:rsidRPr="000E54E6" w:rsidRDefault="000E54E6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 w:rsidRPr="000E54E6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10. Минимум раз в неделю.</w:t>
                      </w:r>
                    </w:p>
                    <w:p w:rsidR="000E54E6" w:rsidRDefault="000E54E6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Рыбу лучше включать в меню не реже 3 раз в неделю. В жирных сортах содержатся незаменимые жирные кислот</w:t>
                      </w:r>
                      <w:bookmarkStart w:id="1" w:name="_GoBack"/>
                      <w:bookmarkEnd w:id="1"/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ы Омега-3, которые предупреждают болезни сердца и сосудов.</w:t>
                      </w:r>
                    </w:p>
                    <w:p w:rsidR="000E54E6" w:rsidRPr="000E54E6" w:rsidRDefault="000E54E6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 w:rsidRPr="000E54E6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11. Молочные продукты необходимы.</w:t>
                      </w:r>
                    </w:p>
                    <w:p w:rsidR="00931D2D" w:rsidRDefault="000E54E6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Суточная норма кальция содержится в 0,5 л молока, а витамина В</w:t>
                      </w:r>
                      <w:r w:rsidRPr="000E54E6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vertAlign w:val="subscript"/>
                          <w:lang w:val="ru-RU" w:eastAsia="ru-RU"/>
                        </w:rPr>
                        <w:t>2</w:t>
                      </w: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– в стакане.</w:t>
                      </w:r>
                      <w:r w:rsidR="00B261EE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Тем, кто не переносит обычное молоко, подходят кисломолочные продукты.</w:t>
                      </w:r>
                    </w:p>
                    <w:p w:rsidR="00DB26C3" w:rsidRPr="00587C06" w:rsidRDefault="00DB26C3" w:rsidP="00D05922">
                      <w:pPr>
                        <w:spacing w:after="0" w:line="240" w:lineRule="auto"/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 w:rsidRPr="00587C06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12. </w:t>
                      </w:r>
                      <w:r w:rsidR="00587C06" w:rsidRPr="00587C06">
                        <w:rPr>
                          <w:rFonts w:ascii="Verdana" w:hAnsi="Verdana" w:cs="Calibri"/>
                          <w:b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Чистая вода – источник здоровья.</w:t>
                      </w:r>
                    </w:p>
                    <w:p w:rsidR="00587C06" w:rsidRPr="00DA0E8A" w:rsidRDefault="00587C06" w:rsidP="00D05922">
                      <w:pPr>
                        <w:spacing w:after="0" w:line="240" w:lineRule="auto"/>
                        <w:rPr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Следует выпивать за сутки до 1,5 л чистой воды.</w:t>
                      </w:r>
                      <w:r w:rsidR="00ED5E7D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Чай-кофе-соки-молоко – это еда! Нехватка жидкости замедляет обменные процессы.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4F62"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31D2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3452495</wp:posOffset>
                </wp:positionH>
                <wp:positionV relativeFrom="margin">
                  <wp:posOffset>5166360</wp:posOffset>
                </wp:positionV>
                <wp:extent cx="2733675" cy="1631950"/>
                <wp:effectExtent l="0" t="0" r="0" b="6350"/>
                <wp:wrapNone/>
                <wp:docPr id="1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63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AA4" w:rsidRDefault="00DB26C3">
                            <w:pPr>
                              <w:rPr>
                                <w:lang w:val="ru-RU"/>
                              </w:rPr>
                            </w:pPr>
                            <w:r w:rsidRPr="001019AE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F0BFE0A" wp14:editId="4A1D9EF2">
                                  <wp:extent cx="2508828" cy="1343025"/>
                                  <wp:effectExtent l="0" t="0" r="635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992" cy="1345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7EB" w:rsidRDefault="00A537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37" type="#_x0000_t202" style="position:absolute;margin-left:271.85pt;margin-top:406.8pt;width:215.25pt;height:12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8pvQIAAMU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" filled="f" stroked="f">
                <v:textbox>
                  <w:txbxContent>
                    <w:p w:rsidR="00F66AA4" w:rsidRDefault="00DB26C3">
                      <w:pPr>
                        <w:rPr>
                          <w:lang w:val="ru-RU"/>
                        </w:rPr>
                      </w:pPr>
                      <w:r w:rsidRPr="001019AE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F0BFE0A" wp14:editId="4A1D9EF2">
                            <wp:extent cx="2508828" cy="1343025"/>
                            <wp:effectExtent l="0" t="0" r="635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2992" cy="1345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37EB" w:rsidRDefault="00A537EB"/>
                  </w:txbxContent>
                </v:textbox>
                <w10:wrap anchorx="margin" anchory="margin"/>
              </v:shape>
            </w:pict>
          </mc:Fallback>
        </mc:AlternateContent>
      </w:r>
      <w:r w:rsidR="00F2160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857250</wp:posOffset>
                </wp:positionH>
                <wp:positionV relativeFrom="page">
                  <wp:posOffset>1447800</wp:posOffset>
                </wp:positionV>
                <wp:extent cx="1080135" cy="1511300"/>
                <wp:effectExtent l="0" t="0" r="0" b="0"/>
                <wp:wrapNone/>
                <wp:docPr id="11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3721A0" w:rsidP="00D7445B">
                            <w:pPr>
                              <w:jc w:val="left"/>
                            </w:pPr>
                            <w:r w:rsidRPr="003721A0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337435" cy="1590675"/>
                                  <wp:effectExtent l="0" t="0" r="5715" b="9525"/>
                                  <wp:docPr id="3" name="Рисунок 3" descr="eat healthy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at healthy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538" cy="1642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38" type="#_x0000_t202" style="position:absolute;margin-left:67.5pt;margin-top:114pt;width:85.05pt;height:119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" filled="f" stroked="f">
                <v:textbox>
                  <w:txbxContent>
                    <w:p w:rsidR="00A537EB" w:rsidRDefault="003721A0" w:rsidP="00D7445B">
                      <w:pPr>
                        <w:jc w:val="left"/>
                      </w:pPr>
                      <w:r w:rsidRPr="003721A0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337435" cy="1590675"/>
                            <wp:effectExtent l="0" t="0" r="5715" b="9525"/>
                            <wp:docPr id="3" name="Рисунок 3" descr="eat healthy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at healthy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538" cy="1642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752C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695325</wp:posOffset>
                </wp:positionH>
                <wp:positionV relativeFrom="page">
                  <wp:posOffset>895350</wp:posOffset>
                </wp:positionV>
                <wp:extent cx="8534400" cy="247650"/>
                <wp:effectExtent l="0" t="0" r="0" b="0"/>
                <wp:wrapNone/>
                <wp:docPr id="1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344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752C" w:rsidRPr="00DF3C2D" w:rsidRDefault="00DF3C2D" w:rsidP="00DF3C2D">
                            <w:pPr>
                              <w:pStyle w:val="4"/>
                              <w:jc w:val="center"/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F3C2D"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  <w:t>Ваша пища должна быть лекарством, а лекарство должно быть пищей. Гиппократ</w:t>
                            </w:r>
                          </w:p>
                          <w:p w:rsidR="0046752C" w:rsidRPr="0046752C" w:rsidRDefault="0046752C" w:rsidP="0046752C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  <w:r w:rsidRPr="0046752C">
                              <w:rPr>
                                <w:lang w:val="ru-RU"/>
                              </w:rPr>
                              <w:t xml:space="preserve">уже поступило более 8 млн. звонков </w:t>
                            </w:r>
                          </w:p>
                          <w:p w:rsidR="00A537EB" w:rsidRPr="00FF0996" w:rsidRDefault="00A537E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9" type="#_x0000_t202" style="position:absolute;margin-left:54.75pt;margin-top:70.5pt;width:672pt;height:19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46752C" w:rsidRPr="00DF3C2D" w:rsidRDefault="00DF3C2D" w:rsidP="00DF3C2D">
                      <w:pPr>
                        <w:pStyle w:val="4"/>
                        <w:jc w:val="center"/>
                        <w:rPr>
                          <w:rFonts w:ascii="Verdana" w:hAnsi="Verdana"/>
                          <w:color w:val="C00000"/>
                          <w:sz w:val="24"/>
                          <w:szCs w:val="24"/>
                          <w:lang w:val="ru-RU"/>
                        </w:rPr>
                      </w:pPr>
                      <w:r w:rsidRPr="00DF3C2D">
                        <w:rPr>
                          <w:rFonts w:ascii="Verdana" w:hAnsi="Verdana"/>
                          <w:color w:val="C00000"/>
                          <w:sz w:val="24"/>
                          <w:szCs w:val="24"/>
                          <w:lang w:val="ru-RU"/>
                        </w:rPr>
                        <w:t>Ваша пища должна быть лекарством, а лекарство должно быть пищей. Гиппократ</w:t>
                      </w:r>
                    </w:p>
                    <w:p w:rsidR="0046752C" w:rsidRPr="0046752C" w:rsidRDefault="0046752C" w:rsidP="0046752C">
                      <w:pPr>
                        <w:pStyle w:val="4"/>
                        <w:rPr>
                          <w:lang w:val="ru-RU"/>
                        </w:rPr>
                      </w:pPr>
                      <w:r w:rsidRPr="0046752C">
                        <w:rPr>
                          <w:lang w:val="ru-RU"/>
                        </w:rPr>
                        <w:t xml:space="preserve">уже поступило более 8 млн. звонков </w:t>
                      </w:r>
                    </w:p>
                    <w:p w:rsidR="00A537EB" w:rsidRPr="00FF0996" w:rsidRDefault="00A537EB">
                      <w:pPr>
                        <w:pStyle w:val="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50DB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1167130</wp:posOffset>
                </wp:positionV>
                <wp:extent cx="8561070" cy="82550"/>
                <wp:effectExtent l="1270" t="0" r="635" b="0"/>
                <wp:wrapNone/>
                <wp:docPr id="6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" y="201168"/>
                          <a:chExt cx="84856" cy="822"/>
                        </a:xfrm>
                      </wpg:grpSpPr>
                      <wps:wsp>
                        <wps:cNvPr id="7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" y="201168"/>
                            <a:ext cx="28286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174BD" id="Group 360" o:spid="_x0000_s1026" style="position:absolute;margin-left:51.1pt;margin-top:91.9pt;width:674.1pt;height:6.5pt;z-index:25166336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">
                <v:rect id="Rectangle 36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XS8MA&#10;AADaAAAADwAAAGRycy9kb3ducmV2LnhtbESPQWvCQBSE74X+h+UVvDUbi8QSs5G2oIiempbi8ZF9&#10;3YRm34bsauK/dwWhx2FmvmGK9WQ7cabBt44VzJMUBHHtdMtGwffX5vkVhA/IGjvHpOBCHtbl40OB&#10;uXYjf9K5CkZECPscFTQh9LmUvm7Iok9cTxy9XzdYDFEORuoBxwi3nXxJ00xabDkuNNjTR0P1X3Wy&#10;Cly3374vp3ll9j9Hv8DMnOqDUWr2NL2tQASawn/43t5pBUu4XYk3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7XS8MAAADa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/gMMA&#10;AADaAAAADwAAAGRycy9kb3ducmV2LnhtbERPy2rCQBTdF/oPwy10IzppKVZSR5GEmiKI1Ad0eZu5&#10;TYKZO0lm1Pj3zkLo8nDe03lvanGmzlWWFbyMIhDEudUVFwr2u8/hBITzyBpry6TgSg7ms8eHKcba&#10;XvibzltfiBDCLkYFpfdNLKXLSzLoRrYhDtyf7Qz6ALtC6g4vIdzU8jWKxtJgxaGhxIaSkvLj9mQU&#10;5Mt185ttkux936Z1e0h/VgPzptTzU7/4AOGp9//iu/tLKwhbw5Vw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9/gMMAAADaAAAADwAAAAAAAAAAAAAAAACYAgAAZHJzL2Rv&#10;d25yZXYueG1sUEsFBgAAAAAEAAQA9QAAAIg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/fMAA&#10;AADaAAAADwAAAGRycy9kb3ducmV2LnhtbERPW2vCMBR+H/gfwhF8m6nDDa1G0aGwKSJe8PnYHNNi&#10;c1KaqN2/N4PBHj+++3ja2FLcqfaFYwW9bgKCOHO6YKPgeFi+DkD4gKyxdEwKfsjDdNJ6GWOq3YN3&#10;dN8HI2II+xQV5CFUqZQ+y8mi77qKOHIXV1sMEdZG6hofMdyW8i1JPqTFgmNDjhV95pRd9zcbZ/TX&#10;i1Nmlhsz3856t2+6rt7PC6U67WY2AhGoCf/iP/eXVjCE3yvRD3L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Z/fMAAAADaAAAADwAAAAAAAAAAAAAAAACYAgAAZHJzL2Rvd25y&#10;ZXYueG1sUEsFBgAAAAAEAAQA9QAAAIU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53F1E"/>
    <w:multiLevelType w:val="multilevel"/>
    <w:tmpl w:val="6AC2F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C344A"/>
    <w:multiLevelType w:val="multilevel"/>
    <w:tmpl w:val="9202F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4A78E0"/>
    <w:multiLevelType w:val="hybridMultilevel"/>
    <w:tmpl w:val="9D343FE4"/>
    <w:lvl w:ilvl="0" w:tplc="5EEAA5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E6335"/>
    <w:multiLevelType w:val="multilevel"/>
    <w:tmpl w:val="7CDA1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077B01"/>
    <w:multiLevelType w:val="multilevel"/>
    <w:tmpl w:val="59207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827C35"/>
    <w:multiLevelType w:val="hybridMultilevel"/>
    <w:tmpl w:val="A2205506"/>
    <w:lvl w:ilvl="0" w:tplc="0E8A465C">
      <w:start w:val="1"/>
      <w:numFmt w:val="decimal"/>
      <w:lvlText w:val="%1."/>
      <w:lvlJc w:val="left"/>
      <w:pPr>
        <w:ind w:left="107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0DB"/>
    <w:rsid w:val="0001618F"/>
    <w:rsid w:val="00024350"/>
    <w:rsid w:val="000721F5"/>
    <w:rsid w:val="00090D94"/>
    <w:rsid w:val="000C177B"/>
    <w:rsid w:val="000C3B8C"/>
    <w:rsid w:val="000E1709"/>
    <w:rsid w:val="000E54E6"/>
    <w:rsid w:val="000F010A"/>
    <w:rsid w:val="001019AE"/>
    <w:rsid w:val="00123C35"/>
    <w:rsid w:val="00135E97"/>
    <w:rsid w:val="00137605"/>
    <w:rsid w:val="0014300E"/>
    <w:rsid w:val="00150D2A"/>
    <w:rsid w:val="00165F31"/>
    <w:rsid w:val="0017001B"/>
    <w:rsid w:val="001847B8"/>
    <w:rsid w:val="0019618A"/>
    <w:rsid w:val="001B4748"/>
    <w:rsid w:val="001C369E"/>
    <w:rsid w:val="001E51AB"/>
    <w:rsid w:val="001E6418"/>
    <w:rsid w:val="001F3C30"/>
    <w:rsid w:val="00202F32"/>
    <w:rsid w:val="00245581"/>
    <w:rsid w:val="00270706"/>
    <w:rsid w:val="002742B1"/>
    <w:rsid w:val="00287F60"/>
    <w:rsid w:val="002C145D"/>
    <w:rsid w:val="00306D57"/>
    <w:rsid w:val="0031577D"/>
    <w:rsid w:val="0033158F"/>
    <w:rsid w:val="0033362F"/>
    <w:rsid w:val="003721A0"/>
    <w:rsid w:val="003738BF"/>
    <w:rsid w:val="00380E63"/>
    <w:rsid w:val="0039772E"/>
    <w:rsid w:val="003A1A56"/>
    <w:rsid w:val="003B26A3"/>
    <w:rsid w:val="003E7871"/>
    <w:rsid w:val="003E7C7E"/>
    <w:rsid w:val="0040337B"/>
    <w:rsid w:val="004060EC"/>
    <w:rsid w:val="00440B55"/>
    <w:rsid w:val="004429CC"/>
    <w:rsid w:val="0046354F"/>
    <w:rsid w:val="0046752C"/>
    <w:rsid w:val="00497837"/>
    <w:rsid w:val="004F19DF"/>
    <w:rsid w:val="00504960"/>
    <w:rsid w:val="005507F6"/>
    <w:rsid w:val="0056441D"/>
    <w:rsid w:val="00575D8C"/>
    <w:rsid w:val="00587C06"/>
    <w:rsid w:val="005B1A95"/>
    <w:rsid w:val="005C2771"/>
    <w:rsid w:val="005C6E7F"/>
    <w:rsid w:val="005D0F81"/>
    <w:rsid w:val="005D3306"/>
    <w:rsid w:val="00612C52"/>
    <w:rsid w:val="00620E48"/>
    <w:rsid w:val="00643FB8"/>
    <w:rsid w:val="00651280"/>
    <w:rsid w:val="006540DA"/>
    <w:rsid w:val="00680D2C"/>
    <w:rsid w:val="0068698F"/>
    <w:rsid w:val="006A1011"/>
    <w:rsid w:val="006A44BA"/>
    <w:rsid w:val="006D4B06"/>
    <w:rsid w:val="006F52AD"/>
    <w:rsid w:val="00702862"/>
    <w:rsid w:val="00716983"/>
    <w:rsid w:val="00721863"/>
    <w:rsid w:val="007429D8"/>
    <w:rsid w:val="007A2F64"/>
    <w:rsid w:val="007A78BC"/>
    <w:rsid w:val="007B0FB6"/>
    <w:rsid w:val="007D0B5C"/>
    <w:rsid w:val="007F29D8"/>
    <w:rsid w:val="00801E86"/>
    <w:rsid w:val="008169EC"/>
    <w:rsid w:val="00834676"/>
    <w:rsid w:val="00840C28"/>
    <w:rsid w:val="008537C4"/>
    <w:rsid w:val="008548B0"/>
    <w:rsid w:val="008660C6"/>
    <w:rsid w:val="00890FBB"/>
    <w:rsid w:val="008A4F62"/>
    <w:rsid w:val="008A5B3A"/>
    <w:rsid w:val="008C78D7"/>
    <w:rsid w:val="008F6960"/>
    <w:rsid w:val="00902474"/>
    <w:rsid w:val="00931D2D"/>
    <w:rsid w:val="009509A9"/>
    <w:rsid w:val="00992566"/>
    <w:rsid w:val="0099573A"/>
    <w:rsid w:val="009B0B2B"/>
    <w:rsid w:val="009D4B66"/>
    <w:rsid w:val="009F6520"/>
    <w:rsid w:val="00A043CA"/>
    <w:rsid w:val="00A303D0"/>
    <w:rsid w:val="00A537EB"/>
    <w:rsid w:val="00A75A51"/>
    <w:rsid w:val="00A84589"/>
    <w:rsid w:val="00A868EC"/>
    <w:rsid w:val="00A97FF2"/>
    <w:rsid w:val="00AA748D"/>
    <w:rsid w:val="00AE3F9D"/>
    <w:rsid w:val="00AE4C15"/>
    <w:rsid w:val="00AE4D66"/>
    <w:rsid w:val="00AE7221"/>
    <w:rsid w:val="00AF003F"/>
    <w:rsid w:val="00B05A09"/>
    <w:rsid w:val="00B261EE"/>
    <w:rsid w:val="00B35E70"/>
    <w:rsid w:val="00B3783A"/>
    <w:rsid w:val="00B42DA6"/>
    <w:rsid w:val="00B54715"/>
    <w:rsid w:val="00B86052"/>
    <w:rsid w:val="00B86AE8"/>
    <w:rsid w:val="00BB4484"/>
    <w:rsid w:val="00C022C4"/>
    <w:rsid w:val="00C07C82"/>
    <w:rsid w:val="00C30C33"/>
    <w:rsid w:val="00C350DB"/>
    <w:rsid w:val="00C42327"/>
    <w:rsid w:val="00C56ADD"/>
    <w:rsid w:val="00C95067"/>
    <w:rsid w:val="00CA36FB"/>
    <w:rsid w:val="00CA6ACE"/>
    <w:rsid w:val="00CB4B1C"/>
    <w:rsid w:val="00CE2799"/>
    <w:rsid w:val="00CF6856"/>
    <w:rsid w:val="00D0377C"/>
    <w:rsid w:val="00D05922"/>
    <w:rsid w:val="00D17A5F"/>
    <w:rsid w:val="00D269C4"/>
    <w:rsid w:val="00D7445B"/>
    <w:rsid w:val="00DA0E8A"/>
    <w:rsid w:val="00DA1EA0"/>
    <w:rsid w:val="00DB10FF"/>
    <w:rsid w:val="00DB26C3"/>
    <w:rsid w:val="00DB32F7"/>
    <w:rsid w:val="00DC0274"/>
    <w:rsid w:val="00DD393E"/>
    <w:rsid w:val="00DF114C"/>
    <w:rsid w:val="00DF3C2D"/>
    <w:rsid w:val="00E0557B"/>
    <w:rsid w:val="00E07E8E"/>
    <w:rsid w:val="00E1789F"/>
    <w:rsid w:val="00E239A8"/>
    <w:rsid w:val="00E73266"/>
    <w:rsid w:val="00E75AA1"/>
    <w:rsid w:val="00E77184"/>
    <w:rsid w:val="00EB5003"/>
    <w:rsid w:val="00EC4AD7"/>
    <w:rsid w:val="00EC6362"/>
    <w:rsid w:val="00ED4E85"/>
    <w:rsid w:val="00ED5E7D"/>
    <w:rsid w:val="00EF0EE6"/>
    <w:rsid w:val="00F1144A"/>
    <w:rsid w:val="00F21604"/>
    <w:rsid w:val="00F26271"/>
    <w:rsid w:val="00F27601"/>
    <w:rsid w:val="00F66AA4"/>
    <w:rsid w:val="00F70690"/>
    <w:rsid w:val="00F7595D"/>
    <w:rsid w:val="00F83BFE"/>
    <w:rsid w:val="00F93076"/>
    <w:rsid w:val="00FA728E"/>
    <w:rsid w:val="00FC194D"/>
    <w:rsid w:val="00FF0996"/>
    <w:rsid w:val="00FF0C9E"/>
    <w:rsid w:val="00FF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5:docId w15:val="{FA203778-D4BB-4DDA-86A9-01B47705E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bidi="en-US"/>
    </w:rPr>
  </w:style>
  <w:style w:type="character" w:styleId="aa">
    <w:name w:val="FollowedHyperlink"/>
    <w:basedOn w:val="a0"/>
    <w:uiPriority w:val="99"/>
    <w:semiHidden/>
    <w:unhideWhenUsed/>
    <w:rsid w:val="00AA748D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7429D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B26C3"/>
    <w:pPr>
      <w:spacing w:after="0" w:line="240" w:lineRule="auto"/>
    </w:pPr>
    <w:rPr>
      <w:rFonts w:ascii="Segoe UI" w:hAnsi="Segoe UI" w:cs="Segoe UI"/>
    </w:rPr>
  </w:style>
  <w:style w:type="character" w:customStyle="1" w:styleId="ad">
    <w:name w:val="Текст выноски Знак"/>
    <w:basedOn w:val="a0"/>
    <w:link w:val="ac"/>
    <w:uiPriority w:val="99"/>
    <w:semiHidden/>
    <w:rsid w:val="00DB26C3"/>
    <w:rPr>
      <w:rFonts w:ascii="Segoe UI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0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hyperlink" Target="mailto:ocmp@zdrav.yar.ru" TargetMode="External"/><Relationship Id="rId18" Type="http://schemas.openxmlformats.org/officeDocument/2006/relationships/hyperlink" Target="mailto:dzf@yarregion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2.wmf"/><Relationship Id="rId12" Type="http://schemas.openxmlformats.org/officeDocument/2006/relationships/image" Target="media/image4.wmf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hyperlink" Target="mailto:dzf@yarregion.ru" TargetMode="External"/><Relationship Id="rId20" Type="http://schemas.openxmlformats.org/officeDocument/2006/relationships/image" Target="media/image60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ocmp@zdrav.yar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0.wmf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40.wmf"/><Relationship Id="rId22" Type="http://schemas.openxmlformats.org/officeDocument/2006/relationships/image" Target="media/image7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ev\AppData\Roaming\Microsoft\&#1064;&#1072;&#1073;&#1083;&#1086;&#1085;&#1099;\&#1041;&#1088;&#1086;&#1096;&#1102;&#1088;&#1072;%20(&#1086;&#1087;&#1080;&#1089;&#1072;&#1085;&#1080;&#1077;%20&#1091;&#1088;&#1086;&#1074;&#1085;&#1077;&#108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 (описание уровней)</Template>
  <TotalTime>372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Марьина Е.В..</dc:creator>
  <cp:keywords/>
  <dc:description/>
  <cp:lastModifiedBy>Марьина Е.В..</cp:lastModifiedBy>
  <cp:revision>172</cp:revision>
  <cp:lastPrinted>2018-07-09T11:28:00Z</cp:lastPrinted>
  <dcterms:created xsi:type="dcterms:W3CDTF">2018-05-03T08:34:00Z</dcterms:created>
  <dcterms:modified xsi:type="dcterms:W3CDTF">2018-07-10T05:45:00Z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